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template.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B68BEC" w14:textId="77777777" w:rsidR="00892B9D" w:rsidRPr="00D91CC4" w:rsidRDefault="00000000" w:rsidP="00D91CC4">
      <w:pPr>
        <w:pStyle w:val="1REHTtulodatraduo"/>
      </w:pPr>
      <w:sdt>
        <w:sdtPr>
          <w:id w:val="707839069"/>
          <w:lock w:val="sdtLocked"/>
          <w:placeholder>
            <w:docPart w:val="70EFCADCF203744A91924C8555B4D236"/>
          </w:placeholder>
        </w:sdtPr>
        <w:sdtContent>
          <w:r w:rsidR="00A7513E">
            <w:t>Título da tradução</w:t>
          </w:r>
        </w:sdtContent>
      </w:sdt>
      <w:r w:rsidR="00A7513E">
        <w:rPr>
          <w:rStyle w:val="FootnoteReference"/>
        </w:rPr>
        <w:footnoteReference w:customMarkFollows="1" w:id="1"/>
        <w:t>*</w:t>
      </w:r>
    </w:p>
    <w:p w14:paraId="3B2290BC" w14:textId="77777777" w:rsidR="00637941" w:rsidRPr="00845E7A" w:rsidRDefault="002447A1" w:rsidP="00637941">
      <w:pPr>
        <w:pStyle w:val="2REHNomedoaautora"/>
        <w:spacing w:before="360" w:after="360"/>
        <w:rPr>
          <w:rFonts w:cs="Times New Roman"/>
          <w:color w:val="1F4A63"/>
          <w:szCs w:val="20"/>
          <w:lang w:val="pt-BR"/>
        </w:rPr>
      </w:pPr>
      <w:r w:rsidRPr="00845E7A">
        <w:rPr>
          <w:rFonts w:cs="Times New Roman"/>
          <w:color w:val="1F4A63"/>
          <w:szCs w:val="20"/>
          <w:lang w:val="pt-BR"/>
        </w:rPr>
        <w:t>▼</w:t>
      </w:r>
    </w:p>
    <w:p w14:paraId="38175862" w14:textId="77777777" w:rsidR="00FD0D2F" w:rsidRPr="00845E7A" w:rsidRDefault="00000000" w:rsidP="00D91CC4">
      <w:pPr>
        <w:pStyle w:val="2REHNomedoaautora"/>
        <w:rPr>
          <w:rStyle w:val="2REHNomedoaautoraChar"/>
          <w:b/>
          <w:smallCaps/>
          <w:lang w:val="pt-BR"/>
        </w:rPr>
      </w:pPr>
      <w:sdt>
        <w:sdtPr>
          <w:rPr>
            <w:b w:val="0"/>
            <w:smallCaps w:val="0"/>
          </w:rPr>
          <w:id w:val="-1665000501"/>
          <w:lock w:val="sdtLocked"/>
          <w:placeholder>
            <w:docPart w:val="8FFE9E03D1B4CA459FE5CA0235ABA444"/>
          </w:placeholder>
        </w:sdtPr>
        <w:sdtEndPr>
          <w:rPr>
            <w:rStyle w:val="2REHNomedoaautoraChar"/>
          </w:rPr>
        </w:sdtEndPr>
        <w:sdtContent>
          <w:r w:rsidR="00FD0D2F" w:rsidRPr="00845E7A">
            <w:rPr>
              <w:rStyle w:val="2REHNomedoaautoraChar"/>
              <w:b/>
              <w:smallCaps/>
              <w:lang w:val="pt-BR"/>
            </w:rPr>
            <w:t xml:space="preserve">Nome </w:t>
          </w:r>
          <w:r w:rsidR="00A64E7F" w:rsidRPr="00845E7A">
            <w:rPr>
              <w:rStyle w:val="2REHNomedoaautoraChar"/>
              <w:b/>
              <w:smallCaps/>
              <w:lang w:val="pt-BR"/>
            </w:rPr>
            <w:t>do/a autor/a</w:t>
          </w:r>
        </w:sdtContent>
      </w:sdt>
    </w:p>
    <w:p w14:paraId="72A68A81" w14:textId="77777777" w:rsidR="004601FC" w:rsidRDefault="004601FC" w:rsidP="00A7513E">
      <w:pPr>
        <w:pStyle w:val="3REHSees"/>
        <w:numPr>
          <w:ilvl w:val="0"/>
          <w:numId w:val="0"/>
        </w:numPr>
        <w:ind w:left="360" w:hanging="360"/>
        <w:rPr>
          <w:lang w:val="pt-BR"/>
        </w:rPr>
      </w:pPr>
    </w:p>
    <w:p w14:paraId="7A1C6E12" w14:textId="77777777" w:rsidR="00A7513E" w:rsidRDefault="00A7513E" w:rsidP="00A7513E">
      <w:pPr>
        <w:pStyle w:val="3REHSees"/>
        <w:numPr>
          <w:ilvl w:val="0"/>
          <w:numId w:val="0"/>
        </w:numPr>
        <w:ind w:left="360" w:hanging="360"/>
        <w:rPr>
          <w:lang w:val="pt-BR"/>
        </w:rPr>
      </w:pPr>
    </w:p>
    <w:p w14:paraId="2FB7A871" w14:textId="77777777" w:rsidR="00A7513E" w:rsidRPr="009B47E8" w:rsidRDefault="00A7513E" w:rsidP="00A7513E">
      <w:pPr>
        <w:pStyle w:val="3REHSees"/>
        <w:numPr>
          <w:ilvl w:val="0"/>
          <w:numId w:val="0"/>
        </w:numPr>
        <w:ind w:left="360" w:hanging="360"/>
        <w:rPr>
          <w:lang w:val="pt-BR"/>
        </w:rPr>
        <w:sectPr w:rsidR="00A7513E" w:rsidRPr="009B47E8" w:rsidSect="00C040C4">
          <w:headerReference w:type="default" r:id="rId8"/>
          <w:footerReference w:type="default" r:id="rId9"/>
          <w:headerReference w:type="first" r:id="rId10"/>
          <w:footerReference w:type="first" r:id="rId11"/>
          <w:type w:val="continuous"/>
          <w:pgSz w:w="11906" w:h="16838"/>
          <w:pgMar w:top="3402" w:right="1134" w:bottom="1418" w:left="1134" w:header="709" w:footer="822" w:gutter="0"/>
          <w:pgNumType w:fmt="numberInDash"/>
          <w:cols w:space="708"/>
          <w:titlePg/>
          <w:docGrid w:linePitch="360"/>
        </w:sectPr>
      </w:pPr>
    </w:p>
    <w:p w14:paraId="33C5D34A" w14:textId="77777777" w:rsidR="004601FC" w:rsidRPr="00EB173C" w:rsidRDefault="004601FC" w:rsidP="004601FC">
      <w:pPr>
        <w:pStyle w:val="3REHSees"/>
        <w:numPr>
          <w:ilvl w:val="0"/>
          <w:numId w:val="5"/>
        </w:numPr>
      </w:pPr>
      <w:r w:rsidRPr="00EB173C">
        <w:rPr>
          <w:rStyle w:val="3REHSeesChar"/>
          <w:i/>
        </w:rPr>
        <w:t>Introdução</w:t>
      </w:r>
    </w:p>
    <w:p w14:paraId="4747885D" w14:textId="77777777" w:rsidR="004601FC" w:rsidRPr="00B171F5" w:rsidRDefault="004601FC" w:rsidP="004601FC">
      <w:pPr>
        <w:ind w:firstLine="709"/>
        <w:rPr>
          <w:color w:val="FF0000"/>
          <w:szCs w:val="24"/>
        </w:rPr>
      </w:pPr>
      <w:r w:rsidRPr="006D1A7C">
        <w:rPr>
          <w:rStyle w:val="4REHTextotraduzidoChar"/>
          <w:lang w:val="en-US"/>
        </w:rPr>
        <w:t xml:space="preserve">Lorem ipsum dolor sit amet, consectetur adipiscing elit, sed do eiusmod tempor incididunt ut labore et dolore magna aliqua. </w:t>
      </w:r>
      <w:r w:rsidRPr="004601FC">
        <w:rPr>
          <w:rStyle w:val="4REHTextotraduzidoChar"/>
          <w:lang w:val="en-US"/>
        </w:rPr>
        <w:t>Ut enim ad minim veniam, quis nostrud exercitation ullamco laboris nisi ut aliquip ex ea commodo consequat.</w:t>
      </w:r>
      <w:r>
        <w:rPr>
          <w:rStyle w:val="FootnoteReference"/>
          <w:szCs w:val="24"/>
          <w:lang w:val="pt-BR"/>
        </w:rPr>
        <w:footnoteReference w:id="2"/>
      </w:r>
      <w:r w:rsidRPr="004601FC">
        <w:rPr>
          <w:rStyle w:val="4REHTextotraduzidoChar"/>
          <w:lang w:val="en-US"/>
        </w:rPr>
        <w:t xml:space="preserve"> </w:t>
      </w:r>
      <w:r w:rsidRPr="00EB173C">
        <w:rPr>
          <w:rStyle w:val="4REHTextotraduzidoChar"/>
          <w:lang w:val="en-US"/>
        </w:rPr>
        <w:t>Duis aute irure dolor in reprehenderit in voluptate velit esse cillum dolore eu fugiat nulla pariatur. Excepteur sint occaecat cupidatat non proident, sunt in culpa qui officia deserunt mollit anim id est laborum.</w:t>
      </w:r>
      <w:r>
        <w:rPr>
          <w:rStyle w:val="FootnoteReference"/>
          <w:szCs w:val="24"/>
          <w:lang w:val="pt-BR"/>
        </w:rPr>
        <w:footnoteReference w:id="3"/>
      </w:r>
      <w:r w:rsidRPr="00EB173C">
        <w:rPr>
          <w:szCs w:val="24"/>
        </w:rPr>
        <w:t xml:space="preserve"> </w:t>
      </w:r>
    </w:p>
    <w:p w14:paraId="1E472065" w14:textId="77777777" w:rsidR="004601FC" w:rsidRDefault="004601FC" w:rsidP="004601FC">
      <w:pPr>
        <w:pStyle w:val="5REHCitaonocorpodotexto"/>
      </w:pPr>
      <w:r w:rsidRPr="004601FC">
        <w:rPr>
          <w:rStyle w:val="4REHTextotraduzidoChar"/>
          <w:sz w:val="22"/>
          <w:szCs w:val="22"/>
          <w:lang w:val="en-US"/>
        </w:rPr>
        <w:t xml:space="preserve">Chance is necessary, indefinite, and ineliminable. That accidentality is necessary is not some cloudy confusion of modal categories. Hegel means, like Aristotle, that what is always accidental is indefinite and unknowable, yet the concept of accidental is itself indispensable as a logical category. </w:t>
      </w:r>
      <w:r w:rsidRPr="006D1A7C">
        <w:t>(</w:t>
      </w:r>
      <w:r>
        <w:t>Ferrarin 2001, 182)</w:t>
      </w:r>
    </w:p>
    <w:p w14:paraId="29B2768B" w14:textId="77777777" w:rsidR="004601FC" w:rsidRDefault="004601FC" w:rsidP="004601FC">
      <w:pPr>
        <w:pStyle w:val="3REHSees"/>
        <w:numPr>
          <w:ilvl w:val="0"/>
          <w:numId w:val="5"/>
        </w:numPr>
      </w:pPr>
      <w:r>
        <w:t>Título da seção</w:t>
      </w:r>
    </w:p>
    <w:p w14:paraId="3E7A80A6" w14:textId="77777777" w:rsidR="004601FC" w:rsidRDefault="00ED1890" w:rsidP="004601FC">
      <w:pPr>
        <w:pStyle w:val="6REHSubsees"/>
      </w:pPr>
      <w:r>
        <w:t>Título</w:t>
      </w:r>
      <w:r w:rsidR="004601FC">
        <w:t xml:space="preserve"> da subseção</w:t>
      </w:r>
    </w:p>
    <w:p w14:paraId="7CA62516" w14:textId="77777777" w:rsidR="004601FC" w:rsidRPr="00800116" w:rsidRDefault="004601FC" w:rsidP="004601FC">
      <w:pPr>
        <w:pStyle w:val="4REHTextotraduzido"/>
      </w:pPr>
      <w:r w:rsidRPr="00800116">
        <w:rPr>
          <w:rStyle w:val="4REHTextotraduzidoChar"/>
        </w:rPr>
        <w:t>Lorem ipsum dolor sit amet, consectetur adipiscing elit, sed do eiusmod tempor incididunt ut labore et dolore magna aliqua.</w:t>
      </w:r>
    </w:p>
    <w:p w14:paraId="0CE9B375" w14:textId="77777777" w:rsidR="004601FC" w:rsidRDefault="004601FC" w:rsidP="004601FC">
      <w:pPr>
        <w:pStyle w:val="8REHRefernciasbibliogrficas"/>
      </w:pPr>
      <w:r>
        <w:t>Referências bibliográficas</w:t>
      </w:r>
    </w:p>
    <w:p w14:paraId="7C9649B8" w14:textId="77777777" w:rsidR="004601FC" w:rsidRPr="00590B72" w:rsidRDefault="004601FC" w:rsidP="004601FC">
      <w:pPr>
        <w:spacing w:line="240" w:lineRule="auto"/>
        <w:rPr>
          <w:i/>
          <w:color w:val="7030A0"/>
          <w:szCs w:val="24"/>
          <w:lang w:val="pt-BR"/>
        </w:rPr>
      </w:pPr>
      <w:r w:rsidRPr="00590B72">
        <w:rPr>
          <w:i/>
          <w:color w:val="7030A0"/>
          <w:szCs w:val="24"/>
          <w:lang w:val="pt-BR"/>
        </w:rPr>
        <w:t xml:space="preserve">As referências devem ser listadas em ordem alfabética pelo sobrenome do primeiro autor, com recuo deslocado de 1,25 cm a partir da segunda linha. Somente as obras efetivamente citadas no manuscrito devem constar na lista. Quando houver mais de uma obra do mesmo autor </w:t>
      </w:r>
      <w:r w:rsidRPr="00590B72">
        <w:rPr>
          <w:i/>
          <w:color w:val="7030A0"/>
          <w:szCs w:val="24"/>
          <w:lang w:val="pt-BR"/>
        </w:rPr>
        <w:lastRenderedPageBreak/>
        <w:t>publicada no mesmo ano, devem-se acrescentar letras minúsculas ao ano (2024a, 2024b etc.), tanto no texto quanto na lista de referências.</w:t>
      </w:r>
      <w:r>
        <w:rPr>
          <w:i/>
          <w:color w:val="7030A0"/>
          <w:szCs w:val="24"/>
          <w:lang w:val="pt-BR"/>
        </w:rPr>
        <w:t xml:space="preserve"> Veja exemplos a seguir:</w:t>
      </w:r>
    </w:p>
    <w:p w14:paraId="2C971D38" w14:textId="77777777" w:rsidR="004601FC" w:rsidRPr="00590B72" w:rsidRDefault="004601FC" w:rsidP="004601FC">
      <w:pPr>
        <w:spacing w:line="240" w:lineRule="auto"/>
        <w:rPr>
          <w:szCs w:val="24"/>
          <w:lang w:val="pt-BR"/>
        </w:rPr>
      </w:pPr>
    </w:p>
    <w:p w14:paraId="3C48AD1C" w14:textId="77777777" w:rsidR="004601FC" w:rsidRPr="00E46E3D" w:rsidRDefault="004601FC" w:rsidP="0057164E">
      <w:pPr>
        <w:pStyle w:val="9REHOrganizaodasreferncias"/>
        <w:rPr>
          <w:lang w:val="en-US"/>
        </w:rPr>
      </w:pPr>
      <w:r w:rsidRPr="00590B72">
        <w:t xml:space="preserve">Ferrarin, Alfredo. </w:t>
      </w:r>
      <w:r w:rsidRPr="004601FC">
        <w:t xml:space="preserve">2001. </w:t>
      </w:r>
      <w:r w:rsidRPr="004601FC">
        <w:rPr>
          <w:i/>
          <w:iCs/>
        </w:rPr>
        <w:t>Hegel and Aristotle</w:t>
      </w:r>
      <w:r w:rsidRPr="004601FC">
        <w:t xml:space="preserve">. </w:t>
      </w:r>
      <w:r w:rsidRPr="00E46E3D">
        <w:rPr>
          <w:lang w:val="en-US"/>
        </w:rPr>
        <w:t>Cambridge University Press.</w:t>
      </w:r>
    </w:p>
    <w:p w14:paraId="4B25D4C0" w14:textId="0F306BC2" w:rsidR="004601FC" w:rsidRPr="00590B72" w:rsidRDefault="004601FC" w:rsidP="0057164E">
      <w:pPr>
        <w:pStyle w:val="9REHOrganizaodasreferncias"/>
      </w:pPr>
      <w:r w:rsidRPr="00E46E3D">
        <w:rPr>
          <w:lang w:val="en-US"/>
        </w:rPr>
        <w:t xml:space="preserve">Marcuse, Herbert. </w:t>
      </w:r>
      <w:r w:rsidRPr="00590B72">
        <w:t xml:space="preserve">1978. </w:t>
      </w:r>
      <w:r w:rsidRPr="00590B72">
        <w:rPr>
          <w:i/>
          <w:iCs/>
        </w:rPr>
        <w:t>Razão e revolução: Hegel e o advento da teoria social</w:t>
      </w:r>
      <w:r w:rsidRPr="00590B72">
        <w:t>. Traduzido por Marília Barroso. Paz e Terra. Publicado originalmente em 1941.</w:t>
      </w:r>
    </w:p>
    <w:p w14:paraId="055FB1D4" w14:textId="4C3BBAEF" w:rsidR="004601FC" w:rsidRPr="00590B72" w:rsidRDefault="004601FC" w:rsidP="0057164E">
      <w:pPr>
        <w:pStyle w:val="9REHOrganizaodasreferncias"/>
        <w:rPr>
          <w:lang w:val="en-US"/>
        </w:rPr>
      </w:pPr>
      <w:r w:rsidRPr="00A7513E">
        <w:rPr>
          <w:lang w:val="en-US"/>
        </w:rPr>
        <w:t xml:space="preserve">Quante, Michael. 2004. “The Sittlich and the Moral: Hegel’s Legacy.” </w:t>
      </w:r>
      <w:r w:rsidRPr="00590B72">
        <w:rPr>
          <w:lang w:val="en-US"/>
        </w:rPr>
        <w:t xml:space="preserve">In </w:t>
      </w:r>
      <w:r w:rsidRPr="00590B72">
        <w:rPr>
          <w:i/>
          <w:iCs/>
          <w:lang w:val="en-US"/>
        </w:rPr>
        <w:t>Hegel and the Tradition</w:t>
      </w:r>
      <w:r w:rsidRPr="00590B72">
        <w:rPr>
          <w:lang w:val="en-US"/>
        </w:rPr>
        <w:t xml:space="preserve">, organizado por </w:t>
      </w:r>
      <w:r w:rsidR="006E0B6F">
        <w:rPr>
          <w:lang w:val="en-US"/>
        </w:rPr>
        <w:t>Will</w:t>
      </w:r>
      <w:r w:rsidRPr="00590B72">
        <w:rPr>
          <w:lang w:val="en-US"/>
        </w:rPr>
        <w:t xml:space="preserve"> Dudley, 112–134. University of Toronto Press, 2004.</w:t>
      </w:r>
    </w:p>
    <w:p w14:paraId="4335D0F5" w14:textId="77777777" w:rsidR="004601FC" w:rsidRPr="004601FC" w:rsidRDefault="004601FC" w:rsidP="0057164E">
      <w:pPr>
        <w:pStyle w:val="9REHOrganizaodasreferncias"/>
        <w:rPr>
          <w:lang w:val="en-US"/>
        </w:rPr>
      </w:pPr>
      <w:r w:rsidRPr="004601FC">
        <w:rPr>
          <w:lang w:val="de-DE"/>
        </w:rPr>
        <w:t xml:space="preserve">Neuser, Wolfgang. </w:t>
      </w:r>
      <w:r w:rsidRPr="00590B72">
        <w:rPr>
          <w:lang w:val="de-DE"/>
        </w:rPr>
        <w:t xml:space="preserve">1998. “Hegels Naturphilosophie und ihre Rezeption.” </w:t>
      </w:r>
      <w:r w:rsidRPr="004601FC">
        <w:rPr>
          <w:i/>
          <w:iCs/>
          <w:lang w:val="en-US"/>
        </w:rPr>
        <w:t>Hegel-Studien</w:t>
      </w:r>
      <w:r w:rsidRPr="004601FC">
        <w:rPr>
          <w:lang w:val="en-US"/>
        </w:rPr>
        <w:t xml:space="preserve"> 33 (2): 45–70.</w:t>
      </w:r>
    </w:p>
    <w:p w14:paraId="029E10AA" w14:textId="5CACD51E" w:rsidR="004601FC" w:rsidRPr="006E0B6F" w:rsidRDefault="004601FC" w:rsidP="0057164E">
      <w:pPr>
        <w:pStyle w:val="9REHOrganizaodasreferncias"/>
        <w:rPr>
          <w:lang w:val="de-DE"/>
        </w:rPr>
      </w:pPr>
      <w:r w:rsidRPr="004601FC">
        <w:rPr>
          <w:lang w:val="en-US"/>
        </w:rPr>
        <w:t xml:space="preserve">Houlgate, Stephen. </w:t>
      </w:r>
      <w:r w:rsidRPr="00590B72">
        <w:rPr>
          <w:lang w:val="en-US"/>
        </w:rPr>
        <w:t xml:space="preserve">2016. “Hegel’s Logic.” </w:t>
      </w:r>
      <w:r w:rsidR="006E0B6F" w:rsidRPr="006E0B6F">
        <w:rPr>
          <w:i/>
          <w:iCs/>
          <w:lang w:val="de-DE"/>
        </w:rPr>
        <w:t xml:space="preserve">Hegel </w:t>
      </w:r>
      <w:r w:rsidRPr="006E0B6F">
        <w:rPr>
          <w:i/>
          <w:iCs/>
          <w:lang w:val="de-DE"/>
        </w:rPr>
        <w:t xml:space="preserve">Bulletin </w:t>
      </w:r>
      <w:r w:rsidRPr="006E0B6F">
        <w:rPr>
          <w:lang w:val="de-DE"/>
        </w:rPr>
        <w:t>37 (1–2): 1–22. https://doi.org/10.1017/hgl.2016.3.</w:t>
      </w:r>
    </w:p>
    <w:p w14:paraId="04F1EC14" w14:textId="77777777" w:rsidR="004601FC" w:rsidRPr="004601FC" w:rsidRDefault="004601FC" w:rsidP="0057164E">
      <w:pPr>
        <w:pStyle w:val="9REHOrganizaodasreferncias"/>
        <w:rPr>
          <w:lang w:val="de-DE"/>
        </w:rPr>
      </w:pPr>
      <w:r w:rsidRPr="00590B72">
        <w:rPr>
          <w:lang w:val="de-DE"/>
        </w:rPr>
        <w:t xml:space="preserve">Hegel, Georg Wilhelm Friedrich. 1986. </w:t>
      </w:r>
      <w:r w:rsidRPr="00590B72">
        <w:rPr>
          <w:i/>
          <w:iCs/>
          <w:lang w:val="de-DE"/>
        </w:rPr>
        <w:t>Werke in zwanzig Bänden</w:t>
      </w:r>
      <w:r w:rsidRPr="00590B72">
        <w:rPr>
          <w:lang w:val="de-DE"/>
        </w:rPr>
        <w:t xml:space="preserve">. </w:t>
      </w:r>
      <w:r w:rsidRPr="004601FC">
        <w:t xml:space="preserve">Organizado por Eva Moldenhauer e Karl Markus Michel. </w:t>
      </w:r>
      <w:r w:rsidRPr="004601FC">
        <w:rPr>
          <w:lang w:val="de-DE"/>
        </w:rPr>
        <w:t>Suhrkamp.</w:t>
      </w:r>
    </w:p>
    <w:p w14:paraId="4FFA7616" w14:textId="77777777" w:rsidR="004601FC" w:rsidRPr="004601FC" w:rsidRDefault="004601FC" w:rsidP="0057164E">
      <w:pPr>
        <w:pStyle w:val="9REHOrganizaodasreferncias"/>
      </w:pPr>
      <w:r w:rsidRPr="00590B72">
        <w:rPr>
          <w:lang w:val="de-DE"/>
        </w:rPr>
        <w:t xml:space="preserve">Hegel, Georg Wilhelm Friedrich. 1968–. </w:t>
      </w:r>
      <w:r w:rsidRPr="00590B72">
        <w:rPr>
          <w:i/>
          <w:iCs/>
          <w:lang w:val="de-DE"/>
        </w:rPr>
        <w:t>Gesammelte Werke</w:t>
      </w:r>
      <w:r w:rsidRPr="00590B72">
        <w:rPr>
          <w:lang w:val="de-DE"/>
        </w:rPr>
        <w:t xml:space="preserve">. Em cooperação com a Deutsche Forschungsgemeinschaft, publicada pela Nordrhein-Westfälische Akademie der Wissenschaften em cooperação com a Hegel-Kommission der Nordrhein-Westfälischen Akademie der Wissenschaften e o Hegel-Archiv da Ruhr-Universität Bochum. </w:t>
      </w:r>
      <w:r w:rsidRPr="004601FC">
        <w:t>Hamburg: Meiner.</w:t>
      </w:r>
    </w:p>
    <w:p w14:paraId="56910B05" w14:textId="77777777" w:rsidR="004601FC" w:rsidRPr="008A1D5E" w:rsidRDefault="004601FC" w:rsidP="004601FC">
      <w:pPr>
        <w:spacing w:before="840" w:line="240" w:lineRule="auto"/>
        <w:jc w:val="right"/>
        <w:rPr>
          <w:smallCaps/>
          <w:szCs w:val="24"/>
          <w:lang w:val="pt-BR"/>
        </w:rPr>
      </w:pPr>
      <w:r w:rsidRPr="00590B72">
        <w:rPr>
          <w:szCs w:val="24"/>
          <w:lang w:val="pt-BR"/>
        </w:rPr>
        <w:t xml:space="preserve"> </w:t>
      </w:r>
      <w:r w:rsidRPr="00DD2459">
        <w:rPr>
          <w:color w:val="7030A0"/>
          <w:sz w:val="20"/>
          <w:lang w:val="pt-BR"/>
        </w:rPr>
        <w:t>[Não preencher]</w:t>
      </w:r>
      <w:r>
        <w:rPr>
          <w:color w:val="7030A0"/>
          <w:sz w:val="20"/>
          <w:lang w:val="pt-BR"/>
        </w:rPr>
        <w:t xml:space="preserve"> </w:t>
      </w:r>
      <w:r w:rsidRPr="008A1D5E">
        <w:rPr>
          <w:smallCaps/>
          <w:szCs w:val="24"/>
          <w:lang w:val="pt-BR"/>
        </w:rPr>
        <w:t xml:space="preserve">Recebido em </w:t>
      </w:r>
      <w:r>
        <w:rPr>
          <w:smallCaps/>
          <w:szCs w:val="24"/>
          <w:lang w:val="pt-BR"/>
        </w:rPr>
        <w:t>xx</w:t>
      </w:r>
      <w:r w:rsidRPr="008A1D5E">
        <w:rPr>
          <w:smallCaps/>
          <w:szCs w:val="24"/>
          <w:lang w:val="pt-BR"/>
        </w:rPr>
        <w:t>/</w:t>
      </w:r>
      <w:r>
        <w:rPr>
          <w:smallCaps/>
          <w:szCs w:val="24"/>
          <w:lang w:val="pt-BR"/>
        </w:rPr>
        <w:t>xx</w:t>
      </w:r>
      <w:r w:rsidRPr="008A1D5E">
        <w:rPr>
          <w:smallCaps/>
          <w:szCs w:val="24"/>
          <w:lang w:val="pt-BR"/>
        </w:rPr>
        <w:t>/</w:t>
      </w:r>
      <w:r>
        <w:rPr>
          <w:smallCaps/>
          <w:szCs w:val="24"/>
          <w:lang w:val="pt-BR"/>
        </w:rPr>
        <w:t>xxxx</w:t>
      </w:r>
    </w:p>
    <w:p w14:paraId="35F29506" w14:textId="6D78C9D8" w:rsidR="004601FC" w:rsidRPr="006E0B6F" w:rsidRDefault="004601FC" w:rsidP="006E0B6F">
      <w:pPr>
        <w:spacing w:line="240" w:lineRule="auto"/>
        <w:jc w:val="right"/>
        <w:rPr>
          <w:smallCaps/>
          <w:szCs w:val="24"/>
          <w:lang w:val="pt-BR"/>
        </w:rPr>
        <w:sectPr w:rsidR="004601FC" w:rsidRPr="006E0B6F" w:rsidSect="004601FC">
          <w:headerReference w:type="default" r:id="rId12"/>
          <w:type w:val="continuous"/>
          <w:pgSz w:w="11906" w:h="16838"/>
          <w:pgMar w:top="1701" w:right="1418" w:bottom="1701" w:left="1418" w:header="709" w:footer="822" w:gutter="0"/>
          <w:pgNumType w:fmt="numberInDash"/>
          <w:cols w:space="708"/>
          <w:titlePg/>
          <w:docGrid w:linePitch="360"/>
        </w:sectPr>
      </w:pPr>
      <w:r w:rsidRPr="00DD2459">
        <w:rPr>
          <w:color w:val="7030A0"/>
          <w:sz w:val="20"/>
          <w:lang w:val="pt-BR"/>
        </w:rPr>
        <w:t>[Não preencher]</w:t>
      </w:r>
      <w:r>
        <w:rPr>
          <w:color w:val="7030A0"/>
          <w:sz w:val="20"/>
          <w:lang w:val="pt-BR"/>
        </w:rPr>
        <w:t xml:space="preserve"> </w:t>
      </w:r>
      <w:r w:rsidRPr="008A1D5E">
        <w:rPr>
          <w:smallCaps/>
          <w:szCs w:val="24"/>
          <w:lang w:val="pt-BR"/>
        </w:rPr>
        <w:t xml:space="preserve">Aceito em </w:t>
      </w:r>
      <w:r>
        <w:rPr>
          <w:smallCaps/>
          <w:szCs w:val="24"/>
          <w:lang w:val="pt-BR"/>
        </w:rPr>
        <w:t>xx</w:t>
      </w:r>
      <w:r w:rsidRPr="008A1D5E">
        <w:rPr>
          <w:smallCaps/>
          <w:szCs w:val="24"/>
          <w:lang w:val="pt-BR"/>
        </w:rPr>
        <w:t>/</w:t>
      </w:r>
      <w:r>
        <w:rPr>
          <w:smallCaps/>
          <w:szCs w:val="24"/>
          <w:lang w:val="pt-BR"/>
        </w:rPr>
        <w:t>xx</w:t>
      </w:r>
      <w:r w:rsidRPr="008A1D5E">
        <w:rPr>
          <w:smallCaps/>
          <w:szCs w:val="24"/>
          <w:lang w:val="pt-BR"/>
        </w:rPr>
        <w:t>/</w:t>
      </w:r>
      <w:r>
        <w:rPr>
          <w:smallCaps/>
          <w:szCs w:val="24"/>
          <w:lang w:val="pt-BR"/>
        </w:rPr>
        <w:t>xxxx</w:t>
      </w:r>
    </w:p>
    <w:p w14:paraId="364BD15C" w14:textId="77777777" w:rsidR="004601FC" w:rsidRDefault="004601FC" w:rsidP="00C040C4">
      <w:pPr>
        <w:rPr>
          <w:szCs w:val="24"/>
          <w:lang w:val="pt-BR"/>
        </w:rPr>
        <w:sectPr w:rsidR="004601FC" w:rsidSect="00C040C4">
          <w:type w:val="continuous"/>
          <w:pgSz w:w="11906" w:h="16838"/>
          <w:pgMar w:top="3402" w:right="1134" w:bottom="1418" w:left="1134" w:header="709" w:footer="822" w:gutter="0"/>
          <w:pgNumType w:fmt="numberInDash"/>
          <w:cols w:space="708"/>
          <w:titlePg/>
          <w:docGrid w:linePitch="360"/>
        </w:sectPr>
      </w:pPr>
    </w:p>
    <w:p w14:paraId="15AB8985" w14:textId="77777777" w:rsidR="00DF4150" w:rsidRPr="00C040C4" w:rsidRDefault="00DF4150" w:rsidP="00C040C4">
      <w:pPr>
        <w:rPr>
          <w:szCs w:val="24"/>
          <w:lang w:val="pt-BR"/>
        </w:rPr>
        <w:sectPr w:rsidR="00DF4150" w:rsidRPr="00C040C4" w:rsidSect="00C040C4">
          <w:type w:val="continuous"/>
          <w:pgSz w:w="11906" w:h="16838"/>
          <w:pgMar w:top="3402" w:right="1134" w:bottom="1418" w:left="1134" w:header="709" w:footer="822" w:gutter="0"/>
          <w:pgNumType w:fmt="numberInDash"/>
          <w:cols w:space="708"/>
          <w:titlePg/>
          <w:docGrid w:linePitch="360"/>
        </w:sectPr>
      </w:pPr>
    </w:p>
    <w:p w14:paraId="2468AA29" w14:textId="77777777" w:rsidR="008F5AE3" w:rsidRPr="008F5AE3" w:rsidRDefault="008F5AE3" w:rsidP="00FD0D2F">
      <w:pPr>
        <w:spacing w:after="720" w:line="240" w:lineRule="auto"/>
        <w:rPr>
          <w:smallCaps/>
          <w:szCs w:val="24"/>
          <w:lang w:val="pt-BR"/>
        </w:rPr>
      </w:pPr>
    </w:p>
    <w:sectPr w:rsidR="008F5AE3" w:rsidRPr="008F5AE3" w:rsidSect="00C040C4">
      <w:footerReference w:type="default" r:id="rId13"/>
      <w:headerReference w:type="first" r:id="rId14"/>
      <w:footerReference w:type="first" r:id="rId15"/>
      <w:pgSz w:w="11906" w:h="16838"/>
      <w:pgMar w:top="1701" w:right="1418" w:bottom="1701" w:left="1418" w:header="709" w:footer="74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16E8A5" w14:textId="77777777" w:rsidR="005C581A" w:rsidRDefault="005C581A" w:rsidP="00FD0D2F">
      <w:pPr>
        <w:spacing w:line="240" w:lineRule="auto"/>
      </w:pPr>
      <w:r>
        <w:separator/>
      </w:r>
    </w:p>
    <w:p w14:paraId="34E7B6C4" w14:textId="77777777" w:rsidR="005C581A" w:rsidRDefault="005C581A"/>
  </w:endnote>
  <w:endnote w:type="continuationSeparator" w:id="0">
    <w:p w14:paraId="237A6EEB" w14:textId="77777777" w:rsidR="005C581A" w:rsidRDefault="005C581A" w:rsidP="00FD0D2F">
      <w:pPr>
        <w:spacing w:line="240" w:lineRule="auto"/>
      </w:pPr>
      <w:r>
        <w:continuationSeparator/>
      </w:r>
    </w:p>
    <w:p w14:paraId="2AFE0257" w14:textId="77777777" w:rsidR="005C581A" w:rsidRDefault="005C58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AC4E25BA-2397-F24E-AA78-BC7BE995E279}"/>
  </w:font>
  <w:font w:name="Times New Roman">
    <w:panose1 w:val="02020603050405020304"/>
    <w:charset w:val="00"/>
    <w:family w:val="roman"/>
    <w:pitch w:val="variable"/>
    <w:sig w:usb0="E0002EFF" w:usb1="C000785B" w:usb2="00000009" w:usb3="00000000" w:csb0="000001FF" w:csb1="00000000"/>
    <w:embedRegular r:id="rId2" w:fontKey="{870EBBD1-46B9-6940-BE9D-64E5ACF741AA}"/>
    <w:embedBold r:id="rId3" w:fontKey="{C589F92D-B161-AD4E-828F-A7A88D47C061}"/>
    <w:embedItalic r:id="rId4" w:fontKey="{C9F809A9-670C-6D4F-A341-340FD6CD2E0A}"/>
  </w:font>
  <w:font w:name="Calibri">
    <w:panose1 w:val="020F0502020204030204"/>
    <w:charset w:val="00"/>
    <w:family w:val="swiss"/>
    <w:pitch w:val="variable"/>
    <w:sig w:usb0="E0002AFF" w:usb1="C000ACFF" w:usb2="00000009" w:usb3="00000000" w:csb0="000001FF" w:csb1="00000000"/>
  </w:font>
  <w:font w:name="Trebuchet MS">
    <w:panose1 w:val="020B0603020202020204"/>
    <w:charset w:val="00"/>
    <w:family w:val="swiss"/>
    <w:pitch w:val="variable"/>
    <w:sig w:usb0="00000687" w:usb1="00000000" w:usb2="00000000" w:usb3="00000000" w:csb0="0000009F" w:csb1="00000000"/>
    <w:embedRegular r:id="rId8" w:fontKey="{6188F70D-A6C8-8341-ABD3-CE927F8C6287}"/>
  </w:font>
  <w:font w:name="Courier New">
    <w:panose1 w:val="02070309020205020404"/>
    <w:charset w:val="00"/>
    <w:family w:val="modern"/>
    <w:pitch w:val="fixed"/>
    <w:sig w:usb0="E0002EFF" w:usb1="C0007843" w:usb2="00000009" w:usb3="00000000" w:csb0="000001FF" w:csb1="00000000"/>
  </w:font>
  <w:font w:name="Liberation Serif">
    <w:altName w:val="Times New Roman"/>
    <w:panose1 w:val="020B0604020202020204"/>
    <w:charset w:val="00"/>
    <w:family w:val="auto"/>
    <w:pitch w:val="default"/>
  </w:font>
  <w:font w:name="Noto Sans CJK SC Regular">
    <w:altName w:val="Times New Roman"/>
    <w:panose1 w:val="020B0604020202020204"/>
    <w:charset w:val="00"/>
    <w:family w:val="roman"/>
    <w:pitch w:val="default"/>
  </w:font>
  <w:font w:name="FreeSans">
    <w:altName w:val="Times New Roman"/>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embedRegular r:id="rId13" w:fontKey="{FD500E81-40E2-D642-8877-C82C8F19F3C4}"/>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B089A6" w14:textId="77777777" w:rsidR="00FD0D2F" w:rsidRPr="00B171F5" w:rsidRDefault="00FD0D2F" w:rsidP="00B171F5">
    <w:pPr>
      <w:pStyle w:val="11REHRodapdaedio"/>
    </w:pPr>
    <w:r w:rsidRPr="00B171F5">
      <w:t xml:space="preserve">Revista Eletrônica Estudos Hegelianos </w:t>
    </w:r>
    <w:r w:rsidRPr="00B171F5">
      <w:rPr>
        <w:rFonts w:ascii="Arial" w:eastAsia="Symbol" w:hAnsi="Arial" w:cs="Arial"/>
      </w:rPr>
      <w:t>▼</w:t>
    </w:r>
    <w:r w:rsidRPr="00B171F5">
      <w:rPr>
        <w:rFonts w:eastAsia="Symbol"/>
      </w:rPr>
      <w:t xml:space="preserve"> Ano </w:t>
    </w:r>
    <w:sdt>
      <w:sdtPr>
        <w:rPr>
          <w:rFonts w:eastAsia="Symbol"/>
        </w:rPr>
        <w:id w:val="900785167"/>
        <w:lock w:val="sdtLocked"/>
        <w:placeholder>
          <w:docPart w:val="70EFCADCF203744A91924C8555B4D236"/>
        </w:placeholder>
      </w:sdtPr>
      <w:sdtContent>
        <w:r w:rsidRPr="00B171F5">
          <w:rPr>
            <w:rFonts w:eastAsia="Symbol"/>
          </w:rPr>
          <w:t>xx</w:t>
        </w:r>
      </w:sdtContent>
    </w:sdt>
    <w:r w:rsidRPr="00B171F5">
      <w:rPr>
        <w:rFonts w:eastAsia="Symbol"/>
      </w:rPr>
      <w:t xml:space="preserve"> </w:t>
    </w:r>
    <w:r w:rsidR="002C2EE9" w:rsidRPr="00B171F5">
      <w:t>N</w:t>
    </w:r>
    <w:r w:rsidRPr="00B171F5">
      <w:t>º</w:t>
    </w:r>
    <w:r w:rsidRPr="00B171F5">
      <w:rPr>
        <w:rFonts w:eastAsia="Symbol"/>
      </w:rPr>
      <w:t xml:space="preserve"> </w:t>
    </w:r>
    <w:sdt>
      <w:sdtPr>
        <w:rPr>
          <w:rFonts w:eastAsia="Symbol"/>
        </w:rPr>
        <w:id w:val="-2021076907"/>
        <w:lock w:val="sdtLocked"/>
        <w:placeholder>
          <w:docPart w:val="70EFCADCF203744A91924C8555B4D236"/>
        </w:placeholder>
      </w:sdtPr>
      <w:sdtContent>
        <w:r w:rsidRPr="00B171F5">
          <w:rPr>
            <w:rFonts w:eastAsia="Symbol"/>
          </w:rPr>
          <w:t>xx</w:t>
        </w:r>
      </w:sdtContent>
    </w:sdt>
    <w:r w:rsidRPr="00B171F5">
      <w:rPr>
        <w:rFonts w:eastAsia="Symbol"/>
      </w:rPr>
      <w:t xml:space="preserve"> (</w:t>
    </w:r>
    <w:sdt>
      <w:sdtPr>
        <w:rPr>
          <w:rFonts w:eastAsia="Symbol"/>
        </w:rPr>
        <w:id w:val="-1102341094"/>
        <w:lock w:val="sdtLocked"/>
        <w:placeholder>
          <w:docPart w:val="70EFCADCF203744A91924C8555B4D236"/>
        </w:placeholder>
      </w:sdtPr>
      <w:sdtContent>
        <w:r w:rsidRPr="00B171F5">
          <w:rPr>
            <w:rFonts w:eastAsia="Symbol"/>
          </w:rPr>
          <w:t>xxxx</w:t>
        </w:r>
      </w:sdtContent>
    </w:sdt>
    <w:r w:rsidRPr="00B171F5">
      <w:rPr>
        <w:rFonts w:eastAsia="Symbol"/>
      </w:rPr>
      <w:t xml:space="preserve">) </w:t>
    </w:r>
    <w:r w:rsidRPr="00B171F5">
      <w:rPr>
        <w:rFonts w:ascii="Arial" w:eastAsia="Symbol" w:hAnsi="Arial" w:cs="Arial"/>
      </w:rPr>
      <w:t>▼</w:t>
    </w:r>
    <w:r w:rsidRPr="00B171F5">
      <w:rPr>
        <w:rFonts w:eastAsia="Symbol"/>
      </w:rPr>
      <w:t xml:space="preserve"> p.</w:t>
    </w:r>
    <w:sdt>
      <w:sdtPr>
        <w:rPr>
          <w:rFonts w:eastAsia="Symbol"/>
        </w:rPr>
        <w:id w:val="-46692235"/>
        <w:lock w:val="sdtLocked"/>
        <w:placeholder>
          <w:docPart w:val="70EFCADCF203744A91924C8555B4D236"/>
        </w:placeholder>
      </w:sdtPr>
      <w:sdtContent>
        <w:r w:rsidRPr="00B171F5">
          <w:rPr>
            <w:rFonts w:eastAsia="Symbol"/>
          </w:rPr>
          <w:t>xxx-xxx</w:t>
        </w:r>
      </w:sdtContent>
    </w:sdt>
    <w:r w:rsidRPr="00B171F5">
      <w:rPr>
        <w:rFonts w:eastAsia="Symbol"/>
      </w:rPr>
      <w:t xml:space="preserve"> </w:t>
    </w:r>
    <w:r w:rsidRPr="00B171F5">
      <w:rPr>
        <w:rFonts w:ascii="Arial" w:eastAsia="Symbol" w:hAnsi="Arial" w:cs="Arial"/>
      </w:rPr>
      <w:t>▼</w:t>
    </w:r>
    <w:r w:rsidRPr="00B171F5">
      <w:rPr>
        <w:rFonts w:eastAsia="Symbol"/>
      </w:rPr>
      <w:t xml:space="preserve"> ISSN 1980-8372</w:t>
    </w:r>
  </w:p>
  <w:p w14:paraId="099D751B" w14:textId="77777777" w:rsidR="00FD0D2F" w:rsidRPr="00FD0D2F" w:rsidRDefault="00FD0D2F" w:rsidP="00FD0D2F">
    <w:pPr>
      <w:jc w:val="center"/>
      <w:rPr>
        <w:rFonts w:ascii="Trebuchet MS" w:hAnsi="Trebuchet MS"/>
      </w:rPr>
    </w:pPr>
    <w:r w:rsidRPr="00847EF7">
      <w:rPr>
        <w:rFonts w:ascii="Trebuchet MS" w:hAnsi="Trebuchet MS"/>
      </w:rPr>
      <w:fldChar w:fldCharType="begin"/>
    </w:r>
    <w:r w:rsidRPr="00847EF7">
      <w:rPr>
        <w:rFonts w:ascii="Trebuchet MS" w:hAnsi="Trebuchet MS"/>
      </w:rPr>
      <w:instrText>PAGE   \* MERGEFORMAT</w:instrText>
    </w:r>
    <w:r w:rsidRPr="00847EF7">
      <w:rPr>
        <w:rFonts w:ascii="Trebuchet MS" w:hAnsi="Trebuchet MS"/>
      </w:rPr>
      <w:fldChar w:fldCharType="separate"/>
    </w:r>
    <w:r w:rsidR="0057164E">
      <w:rPr>
        <w:rFonts w:ascii="Trebuchet MS" w:hAnsi="Trebuchet MS"/>
        <w:noProof/>
      </w:rPr>
      <w:t>- 2 -</w:t>
    </w:r>
    <w:r w:rsidRPr="00847EF7">
      <w:rPr>
        <w:rFonts w:ascii="Trebuchet MS" w:hAnsi="Trebuchet M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032354" w14:textId="77777777" w:rsidR="00FD0D2F" w:rsidRPr="00FD0D2F" w:rsidRDefault="009E5244" w:rsidP="009E5244">
    <w:pPr>
      <w:pStyle w:val="10REHNmerodepgina"/>
      <w:pBdr>
        <w:top w:val="none" w:sz="0" w:space="0" w:color="auto"/>
      </w:pBdr>
      <w:tabs>
        <w:tab w:val="left" w:pos="750"/>
        <w:tab w:val="center" w:pos="4819"/>
      </w:tabs>
      <w:jc w:val="left"/>
    </w:pPr>
    <w:r>
      <w:rPr>
        <w:noProof/>
        <w:lang w:val="en-US" w:eastAsia="en-US" w:bidi="ar-SA"/>
      </w:rPr>
      <w:drawing>
        <wp:anchor distT="0" distB="0" distL="114300" distR="114300" simplePos="0" relativeHeight="251657216" behindDoc="1" locked="0" layoutInCell="1" allowOverlap="1" wp14:anchorId="1F2DE250" wp14:editId="3E4FDBD9">
          <wp:simplePos x="0" y="0"/>
          <wp:positionH relativeFrom="column">
            <wp:posOffset>3765867</wp:posOffset>
          </wp:positionH>
          <wp:positionV relativeFrom="paragraph">
            <wp:posOffset>-567</wp:posOffset>
          </wp:positionV>
          <wp:extent cx="2637129" cy="293370"/>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C Revist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37129" cy="293370"/>
                  </a:xfrm>
                  <a:prstGeom prst="rect">
                    <a:avLst/>
                  </a:prstGeom>
                </pic:spPr>
              </pic:pic>
            </a:graphicData>
          </a:graphic>
          <wp14:sizeRelH relativeFrom="margin">
            <wp14:pctWidth>0</wp14:pctWidth>
          </wp14:sizeRelH>
          <wp14:sizeRelV relativeFrom="margin">
            <wp14:pctHeight>0</wp14:pctHeight>
          </wp14:sizeRelV>
        </wp:anchor>
      </w:drawing>
    </w:r>
    <w:r w:rsidRPr="009E5244">
      <w:rPr>
        <w:spacing w:val="0"/>
        <w:sz w:val="16"/>
        <w:szCs w:val="16"/>
      </w:rPr>
      <w:t>DOI:</w:t>
    </w:r>
    <w:r w:rsidRPr="009E5244">
      <w:rPr>
        <w:spacing w:val="0"/>
      </w:rPr>
      <w:t xml:space="preserve"> </w:t>
    </w:r>
    <w:r w:rsidRPr="009E5244">
      <w:rPr>
        <w:spacing w:val="0"/>
        <w:sz w:val="16"/>
        <w:szCs w:val="16"/>
      </w:rPr>
      <w:t>https://doi.org/</w:t>
    </w:r>
    <w:r>
      <w:tab/>
    </w:r>
    <w:r w:rsidR="00FD0D2F" w:rsidRPr="00847EF7">
      <w:fldChar w:fldCharType="begin"/>
    </w:r>
    <w:r w:rsidR="00FD0D2F" w:rsidRPr="00847EF7">
      <w:instrText>PAGE   \* MERGEFORMAT</w:instrText>
    </w:r>
    <w:r w:rsidR="00FD0D2F" w:rsidRPr="00847EF7">
      <w:fldChar w:fldCharType="separate"/>
    </w:r>
    <w:r w:rsidR="0057164E">
      <w:rPr>
        <w:noProof/>
      </w:rPr>
      <w:t>- 1 -</w:t>
    </w:r>
    <w:r w:rsidR="00FD0D2F" w:rsidRPr="00847EF7">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D877FB" w14:textId="77777777" w:rsidR="00C040C4" w:rsidRPr="00B171F5" w:rsidRDefault="00C040C4" w:rsidP="00B171F5">
    <w:pPr>
      <w:pStyle w:val="11REHRodapdaedio"/>
    </w:pPr>
    <w:r w:rsidRPr="00B171F5">
      <w:t xml:space="preserve">Revista Eletrônica Estudos Hegelianos </w:t>
    </w:r>
    <w:r w:rsidRPr="00B171F5">
      <w:rPr>
        <w:rFonts w:ascii="Arial" w:eastAsia="Symbol" w:hAnsi="Arial" w:cs="Arial"/>
      </w:rPr>
      <w:t>▼</w:t>
    </w:r>
    <w:r w:rsidRPr="00B171F5">
      <w:rPr>
        <w:rFonts w:eastAsia="Symbol"/>
      </w:rPr>
      <w:t xml:space="preserve"> Ano </w:t>
    </w:r>
    <w:sdt>
      <w:sdtPr>
        <w:rPr>
          <w:rFonts w:eastAsia="Symbol"/>
        </w:rPr>
        <w:id w:val="-1127459637"/>
        <w:lock w:val="sdtLocked"/>
        <w:placeholder>
          <w:docPart w:val="2E85713415C5BD45971FDE0F6E8EEC60"/>
        </w:placeholder>
      </w:sdtPr>
      <w:sdtContent>
        <w:r w:rsidRPr="00B171F5">
          <w:rPr>
            <w:rFonts w:eastAsia="Symbol"/>
          </w:rPr>
          <w:t>xx</w:t>
        </w:r>
      </w:sdtContent>
    </w:sdt>
    <w:r w:rsidRPr="00B171F5">
      <w:rPr>
        <w:rFonts w:eastAsia="Symbol"/>
      </w:rPr>
      <w:t xml:space="preserve"> </w:t>
    </w:r>
    <w:r w:rsidRPr="00B171F5">
      <w:t>Nº</w:t>
    </w:r>
    <w:r w:rsidRPr="00B171F5">
      <w:rPr>
        <w:rFonts w:eastAsia="Symbol"/>
      </w:rPr>
      <w:t xml:space="preserve"> </w:t>
    </w:r>
    <w:sdt>
      <w:sdtPr>
        <w:rPr>
          <w:rFonts w:eastAsia="Symbol"/>
        </w:rPr>
        <w:id w:val="1329323177"/>
        <w:lock w:val="sdtLocked"/>
        <w:placeholder>
          <w:docPart w:val="2E85713415C5BD45971FDE0F6E8EEC60"/>
        </w:placeholder>
      </w:sdtPr>
      <w:sdtContent>
        <w:r w:rsidRPr="00B171F5">
          <w:rPr>
            <w:rFonts w:eastAsia="Symbol"/>
          </w:rPr>
          <w:t>xx</w:t>
        </w:r>
      </w:sdtContent>
    </w:sdt>
    <w:r w:rsidRPr="00B171F5">
      <w:rPr>
        <w:rFonts w:eastAsia="Symbol"/>
      </w:rPr>
      <w:t xml:space="preserve"> (</w:t>
    </w:r>
    <w:sdt>
      <w:sdtPr>
        <w:rPr>
          <w:rFonts w:eastAsia="Symbol"/>
        </w:rPr>
        <w:id w:val="-1509051098"/>
        <w:lock w:val="sdtLocked"/>
        <w:placeholder>
          <w:docPart w:val="2E85713415C5BD45971FDE0F6E8EEC60"/>
        </w:placeholder>
      </w:sdtPr>
      <w:sdtContent>
        <w:r w:rsidRPr="00B171F5">
          <w:rPr>
            <w:rFonts w:eastAsia="Symbol"/>
          </w:rPr>
          <w:t>xxxx</w:t>
        </w:r>
      </w:sdtContent>
    </w:sdt>
    <w:r w:rsidRPr="00B171F5">
      <w:rPr>
        <w:rFonts w:eastAsia="Symbol"/>
      </w:rPr>
      <w:t xml:space="preserve">) </w:t>
    </w:r>
    <w:r w:rsidRPr="00B171F5">
      <w:rPr>
        <w:rFonts w:ascii="Arial" w:eastAsia="Symbol" w:hAnsi="Arial" w:cs="Arial"/>
      </w:rPr>
      <w:t>▼</w:t>
    </w:r>
    <w:r w:rsidRPr="00B171F5">
      <w:rPr>
        <w:rFonts w:eastAsia="Symbol"/>
      </w:rPr>
      <w:t xml:space="preserve"> p.</w:t>
    </w:r>
    <w:sdt>
      <w:sdtPr>
        <w:rPr>
          <w:rFonts w:eastAsia="Symbol"/>
        </w:rPr>
        <w:id w:val="-624309930"/>
        <w:lock w:val="sdtLocked"/>
        <w:placeholder>
          <w:docPart w:val="2E85713415C5BD45971FDE0F6E8EEC60"/>
        </w:placeholder>
      </w:sdtPr>
      <w:sdtContent>
        <w:r w:rsidRPr="00B171F5">
          <w:rPr>
            <w:rFonts w:eastAsia="Symbol"/>
          </w:rPr>
          <w:t>xxx-xxx</w:t>
        </w:r>
      </w:sdtContent>
    </w:sdt>
    <w:r w:rsidRPr="00B171F5">
      <w:rPr>
        <w:rFonts w:eastAsia="Symbol"/>
      </w:rPr>
      <w:t xml:space="preserve"> </w:t>
    </w:r>
    <w:r w:rsidRPr="00B171F5">
      <w:rPr>
        <w:rFonts w:ascii="Arial" w:eastAsia="Symbol" w:hAnsi="Arial" w:cs="Arial"/>
      </w:rPr>
      <w:t>▼</w:t>
    </w:r>
    <w:r w:rsidRPr="00B171F5">
      <w:rPr>
        <w:rFonts w:eastAsia="Symbol"/>
      </w:rPr>
      <w:t xml:space="preserve"> ISSN 1980-8372</w:t>
    </w:r>
  </w:p>
  <w:p w14:paraId="547FC308" w14:textId="77777777" w:rsidR="00C040C4" w:rsidRPr="00FD0D2F" w:rsidRDefault="00C040C4" w:rsidP="00FD0D2F">
    <w:pPr>
      <w:jc w:val="center"/>
      <w:rPr>
        <w:rFonts w:ascii="Trebuchet MS" w:hAnsi="Trebuchet MS"/>
      </w:rPr>
    </w:pPr>
    <w:r w:rsidRPr="00847EF7">
      <w:rPr>
        <w:rFonts w:ascii="Trebuchet MS" w:hAnsi="Trebuchet MS"/>
      </w:rPr>
      <w:fldChar w:fldCharType="begin"/>
    </w:r>
    <w:r w:rsidRPr="00847EF7">
      <w:rPr>
        <w:rFonts w:ascii="Trebuchet MS" w:hAnsi="Trebuchet MS"/>
      </w:rPr>
      <w:instrText>PAGE   \* MERGEFORMAT</w:instrText>
    </w:r>
    <w:r w:rsidRPr="00847EF7">
      <w:rPr>
        <w:rFonts w:ascii="Trebuchet MS" w:hAnsi="Trebuchet MS"/>
      </w:rPr>
      <w:fldChar w:fldCharType="separate"/>
    </w:r>
    <w:r w:rsidR="0057164E">
      <w:rPr>
        <w:rFonts w:ascii="Trebuchet MS" w:hAnsi="Trebuchet MS"/>
        <w:noProof/>
      </w:rPr>
      <w:t>- 4 -</w:t>
    </w:r>
    <w:r w:rsidRPr="00847EF7">
      <w:rPr>
        <w:rFonts w:ascii="Trebuchet MS" w:hAnsi="Trebuchet MS"/>
      </w:rPr>
      <w:fldChar w:fldCharType="end"/>
    </w:r>
  </w:p>
  <w:p w14:paraId="4469E47F" w14:textId="77777777" w:rsidR="00135BB2" w:rsidRDefault="00135BB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D42187" w14:textId="77777777" w:rsidR="00A5435A" w:rsidRPr="00B171F5" w:rsidRDefault="00A5435A" w:rsidP="00A5435A">
    <w:pPr>
      <w:pStyle w:val="11REHRodapdaedio"/>
      <w:spacing w:before="0"/>
    </w:pPr>
    <w:r w:rsidRPr="00B171F5">
      <w:t xml:space="preserve">Revista Eletrônica Estudos Hegelianos </w:t>
    </w:r>
    <w:r w:rsidRPr="00B171F5">
      <w:rPr>
        <w:rFonts w:ascii="Arial" w:eastAsia="Symbol" w:hAnsi="Arial" w:cs="Arial"/>
      </w:rPr>
      <w:t>▼</w:t>
    </w:r>
    <w:r w:rsidRPr="00B171F5">
      <w:rPr>
        <w:rFonts w:eastAsia="Symbol"/>
      </w:rPr>
      <w:t xml:space="preserve"> Ano </w:t>
    </w:r>
    <w:sdt>
      <w:sdtPr>
        <w:rPr>
          <w:rFonts w:eastAsia="Symbol"/>
        </w:rPr>
        <w:id w:val="1442032123"/>
        <w:placeholder>
          <w:docPart w:val="E9361AF747F5A441A090E7BD347D194B"/>
        </w:placeholder>
      </w:sdtPr>
      <w:sdtContent>
        <w:r w:rsidRPr="00B171F5">
          <w:rPr>
            <w:rFonts w:eastAsia="Symbol"/>
          </w:rPr>
          <w:t>xx</w:t>
        </w:r>
      </w:sdtContent>
    </w:sdt>
    <w:r w:rsidRPr="00B171F5">
      <w:rPr>
        <w:rFonts w:eastAsia="Symbol"/>
      </w:rPr>
      <w:t xml:space="preserve"> </w:t>
    </w:r>
    <w:r w:rsidRPr="00B171F5">
      <w:t>Nº</w:t>
    </w:r>
    <w:r w:rsidRPr="00B171F5">
      <w:rPr>
        <w:rFonts w:eastAsia="Symbol"/>
      </w:rPr>
      <w:t xml:space="preserve"> </w:t>
    </w:r>
    <w:sdt>
      <w:sdtPr>
        <w:rPr>
          <w:rFonts w:eastAsia="Symbol"/>
        </w:rPr>
        <w:id w:val="1539466835"/>
        <w:placeholder>
          <w:docPart w:val="E9361AF747F5A441A090E7BD347D194B"/>
        </w:placeholder>
      </w:sdtPr>
      <w:sdtContent>
        <w:r w:rsidRPr="00B171F5">
          <w:rPr>
            <w:rFonts w:eastAsia="Symbol"/>
          </w:rPr>
          <w:t>xx</w:t>
        </w:r>
      </w:sdtContent>
    </w:sdt>
    <w:r w:rsidRPr="00B171F5">
      <w:rPr>
        <w:rFonts w:eastAsia="Symbol"/>
      </w:rPr>
      <w:t xml:space="preserve"> (</w:t>
    </w:r>
    <w:sdt>
      <w:sdtPr>
        <w:rPr>
          <w:rFonts w:eastAsia="Symbol"/>
        </w:rPr>
        <w:id w:val="-756751585"/>
        <w:placeholder>
          <w:docPart w:val="E9361AF747F5A441A090E7BD347D194B"/>
        </w:placeholder>
      </w:sdtPr>
      <w:sdtContent>
        <w:r w:rsidRPr="00B171F5">
          <w:rPr>
            <w:rFonts w:eastAsia="Symbol"/>
          </w:rPr>
          <w:t>xxxx</w:t>
        </w:r>
      </w:sdtContent>
    </w:sdt>
    <w:r w:rsidRPr="00B171F5">
      <w:rPr>
        <w:rFonts w:eastAsia="Symbol"/>
      </w:rPr>
      <w:t xml:space="preserve">) </w:t>
    </w:r>
    <w:r w:rsidRPr="00B171F5">
      <w:rPr>
        <w:rFonts w:ascii="Arial" w:eastAsia="Symbol" w:hAnsi="Arial" w:cs="Arial"/>
      </w:rPr>
      <w:t>▼</w:t>
    </w:r>
    <w:r w:rsidRPr="00B171F5">
      <w:rPr>
        <w:rFonts w:eastAsia="Symbol"/>
      </w:rPr>
      <w:t xml:space="preserve"> p.</w:t>
    </w:r>
    <w:sdt>
      <w:sdtPr>
        <w:rPr>
          <w:rFonts w:eastAsia="Symbol"/>
        </w:rPr>
        <w:id w:val="-2130386032"/>
        <w:placeholder>
          <w:docPart w:val="E9361AF747F5A441A090E7BD347D194B"/>
        </w:placeholder>
      </w:sdtPr>
      <w:sdtContent>
        <w:r w:rsidRPr="00B171F5">
          <w:rPr>
            <w:rFonts w:eastAsia="Symbol"/>
          </w:rPr>
          <w:t>xxx-xxx</w:t>
        </w:r>
      </w:sdtContent>
    </w:sdt>
    <w:r w:rsidRPr="00B171F5">
      <w:rPr>
        <w:rFonts w:eastAsia="Symbol"/>
      </w:rPr>
      <w:t xml:space="preserve"> </w:t>
    </w:r>
    <w:r w:rsidRPr="00B171F5">
      <w:rPr>
        <w:rFonts w:ascii="Arial" w:eastAsia="Symbol" w:hAnsi="Arial" w:cs="Arial"/>
      </w:rPr>
      <w:t>▼</w:t>
    </w:r>
    <w:r w:rsidRPr="00B171F5">
      <w:rPr>
        <w:rFonts w:eastAsia="Symbol"/>
      </w:rPr>
      <w:t xml:space="preserve"> ISSN 1980-8372</w:t>
    </w:r>
  </w:p>
  <w:p w14:paraId="7B16EDB0" w14:textId="77777777" w:rsidR="00A5435A" w:rsidRPr="00FD0D2F" w:rsidRDefault="00A5435A" w:rsidP="008F5AE3">
    <w:pPr>
      <w:pStyle w:val="10REHNmerodepgina"/>
      <w:pBdr>
        <w:top w:val="none" w:sz="0" w:space="0" w:color="auto"/>
      </w:pBdr>
    </w:pPr>
    <w:r w:rsidRPr="00847EF7">
      <w:fldChar w:fldCharType="begin"/>
    </w:r>
    <w:r w:rsidRPr="00847EF7">
      <w:instrText>PAGE   \* MERGEFORMAT</w:instrText>
    </w:r>
    <w:r w:rsidRPr="00847EF7">
      <w:fldChar w:fldCharType="separate"/>
    </w:r>
    <w:r w:rsidR="00C040C4">
      <w:rPr>
        <w:noProof/>
      </w:rPr>
      <w:t>- 2 -</w:t>
    </w:r>
    <w:r w:rsidRPr="00847EF7">
      <w:fldChar w:fldCharType="end"/>
    </w:r>
  </w:p>
  <w:p w14:paraId="39A97B3D" w14:textId="77777777" w:rsidR="00135BB2" w:rsidRDefault="00135BB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C2B509" w14:textId="77777777" w:rsidR="005C581A" w:rsidRPr="009B47E8" w:rsidRDefault="005C581A" w:rsidP="00FD0D2F">
      <w:pPr>
        <w:spacing w:line="240" w:lineRule="auto"/>
        <w:jc w:val="center"/>
        <w:rPr>
          <w:szCs w:val="24"/>
        </w:rPr>
      </w:pPr>
      <w:r w:rsidRPr="009B47E8">
        <w:rPr>
          <w:szCs w:val="24"/>
        </w:rPr>
        <w:separator/>
      </w:r>
    </w:p>
  </w:footnote>
  <w:footnote w:type="continuationSeparator" w:id="0">
    <w:p w14:paraId="10C3AF31" w14:textId="77777777" w:rsidR="005C581A" w:rsidRDefault="005C581A" w:rsidP="00FD0D2F">
      <w:pPr>
        <w:spacing w:line="240" w:lineRule="auto"/>
      </w:pPr>
      <w:r>
        <w:continuationSeparator/>
      </w:r>
    </w:p>
    <w:p w14:paraId="3E24A88B" w14:textId="77777777" w:rsidR="005C581A" w:rsidRDefault="005C581A"/>
  </w:footnote>
  <w:footnote w:id="1">
    <w:p w14:paraId="207FB416" w14:textId="77777777" w:rsidR="00A7513E" w:rsidRPr="00A7513E" w:rsidRDefault="00A7513E">
      <w:pPr>
        <w:pStyle w:val="FootnoteText"/>
        <w:rPr>
          <w:lang w:val="pt-BR"/>
        </w:rPr>
      </w:pPr>
      <w:r w:rsidRPr="00A7513E">
        <w:rPr>
          <w:rStyle w:val="FootnoteReference"/>
          <w:lang w:val="pt-BR"/>
        </w:rPr>
        <w:t>*</w:t>
      </w:r>
      <w:r w:rsidRPr="00A7513E">
        <w:rPr>
          <w:lang w:val="pt-BR"/>
        </w:rPr>
        <w:t xml:space="preserve"> </w:t>
      </w:r>
      <w:r w:rsidRPr="009E5244">
        <w:rPr>
          <w:color w:val="7030A0"/>
          <w:lang w:val="pt-BR"/>
        </w:rPr>
        <w:t>Nesta nota devem constar a referência bibliográfica completa do texto original</w:t>
      </w:r>
      <w:r w:rsidR="009E5244">
        <w:rPr>
          <w:color w:val="7030A0"/>
          <w:lang w:val="pt-BR"/>
        </w:rPr>
        <w:t xml:space="preserve"> e </w:t>
      </w:r>
      <w:r w:rsidRPr="009E5244">
        <w:rPr>
          <w:color w:val="7030A0"/>
          <w:lang w:val="pt-BR"/>
        </w:rPr>
        <w:t xml:space="preserve">os dados do/a tradutor/a — nome, afiliação institucional, ORCID e e-mail —, além de informações sobre financiamento de agências de fomento e agradecimentos, quando houver. </w:t>
      </w:r>
      <w:r w:rsidR="009E5244">
        <w:rPr>
          <w:color w:val="7030A0"/>
          <w:lang w:val="pt-BR"/>
        </w:rPr>
        <w:t>Os dados do/a tradutor/a</w:t>
      </w:r>
      <w:r w:rsidRPr="009E5244">
        <w:rPr>
          <w:color w:val="7030A0"/>
          <w:lang w:val="pt-BR"/>
        </w:rPr>
        <w:t xml:space="preserve"> só devem ser inseridos após a aprovação da tradução para publicação, de modo a preservar a anonimidade durante o processo de avaliação.</w:t>
      </w:r>
    </w:p>
  </w:footnote>
  <w:footnote w:id="2">
    <w:p w14:paraId="5E2C63FE" w14:textId="77777777" w:rsidR="004601FC" w:rsidRPr="006D1A7C" w:rsidRDefault="004601FC" w:rsidP="004601FC">
      <w:pPr>
        <w:pStyle w:val="7REHNotaderodap"/>
      </w:pPr>
      <w:r w:rsidRPr="006D1A7C">
        <w:rPr>
          <w:rStyle w:val="FootnoteReference"/>
        </w:rPr>
        <w:footnoteRef/>
      </w:r>
      <w:r w:rsidRPr="006D1A7C">
        <w:rPr>
          <w:vertAlign w:val="superscript"/>
        </w:rPr>
        <w:t xml:space="preserve"> </w:t>
      </w:r>
      <w:r w:rsidRPr="006D1A7C">
        <w:t xml:space="preserve">Lorem ipsum dolor sit amet, consectetur adipiscing elit, sed do eiusmod tempor incididunt ut labore et dolore magna aliqua. </w:t>
      </w:r>
    </w:p>
  </w:footnote>
  <w:footnote w:id="3">
    <w:p w14:paraId="6804E35C" w14:textId="77777777" w:rsidR="004601FC" w:rsidRPr="00D11F77" w:rsidRDefault="004601FC" w:rsidP="004601FC">
      <w:pPr>
        <w:pStyle w:val="7REHNotaderodap"/>
      </w:pPr>
      <w:r w:rsidRPr="006D1A7C">
        <w:rPr>
          <w:rStyle w:val="FootnoteReference"/>
        </w:rPr>
        <w:footnoteRef/>
      </w:r>
      <w:r w:rsidRPr="006D1A7C">
        <w:rPr>
          <w:vertAlign w:val="superscript"/>
        </w:rPr>
        <w:t xml:space="preserve"> </w:t>
      </w:r>
      <w:r w:rsidRPr="006D1A7C">
        <w:t>Ut enim ad minim veniam, quis nostrud exercitation ullamco laboris nisi ut aliquip ex ea commodo consequat.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907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1"/>
      <w:gridCol w:w="4321"/>
    </w:tblGrid>
    <w:tr w:rsidR="008F5AE3" w:rsidRPr="00E46E3D" w14:paraId="1E2D9F5E" w14:textId="77777777" w:rsidTr="0095730B">
      <w:tc>
        <w:tcPr>
          <w:tcW w:w="4751" w:type="dxa"/>
          <w:vAlign w:val="center"/>
        </w:tcPr>
        <w:p w14:paraId="08641D34" w14:textId="77777777" w:rsidR="008F5AE3" w:rsidRPr="008F0062" w:rsidRDefault="00000000" w:rsidP="00B171F5">
          <w:pPr>
            <w:spacing w:before="360" w:line="276" w:lineRule="auto"/>
            <w:ind w:left="-77" w:firstLine="77"/>
            <w:jc w:val="left"/>
            <w:rPr>
              <w:rFonts w:cs="Times New Roman"/>
              <w:smallCaps/>
              <w:sz w:val="20"/>
            </w:rPr>
          </w:pPr>
          <w:sdt>
            <w:sdtPr>
              <w:rPr>
                <w:rFonts w:cs="Times New Roman"/>
                <w:smallCaps/>
                <w:sz w:val="20"/>
              </w:rPr>
              <w:id w:val="-512694962"/>
              <w:lock w:val="sdtLocked"/>
              <w:placeholder>
                <w:docPart w:val="70EFCADCF203744A91924C8555B4D236"/>
              </w:placeholder>
            </w:sdtPr>
            <w:sdtContent>
              <w:r w:rsidR="008F5AE3" w:rsidRPr="008F0062">
                <w:rPr>
                  <w:rFonts w:cs="Times New Roman"/>
                  <w:smallCaps/>
                  <w:sz w:val="20"/>
                </w:rPr>
                <w:t>Autor/a</w:t>
              </w:r>
            </w:sdtContent>
          </w:sdt>
          <w:r w:rsidR="008F5AE3">
            <w:rPr>
              <w:rFonts w:cs="Times New Roman"/>
              <w:smallCaps/>
              <w:sz w:val="20"/>
            </w:rPr>
            <w:t xml:space="preserve"> </w:t>
          </w:r>
          <w:r w:rsidR="00FD2798" w:rsidRPr="00DD2459">
            <w:rPr>
              <w:rFonts w:cs="Times New Roman"/>
              <w:color w:val="7030A0"/>
              <w:sz w:val="18"/>
            </w:rPr>
            <w:t>[</w:t>
          </w:r>
          <w:r w:rsidR="008F5AE3" w:rsidRPr="00DD2459">
            <w:rPr>
              <w:rFonts w:cs="Times New Roman"/>
              <w:color w:val="7030A0"/>
              <w:sz w:val="18"/>
            </w:rPr>
            <w:t>Não preencher</w:t>
          </w:r>
          <w:r w:rsidR="00FD2798" w:rsidRPr="00DD2459">
            <w:rPr>
              <w:rFonts w:cs="Times New Roman"/>
              <w:color w:val="7030A0"/>
              <w:sz w:val="18"/>
            </w:rPr>
            <w:t>]</w:t>
          </w:r>
        </w:p>
      </w:tc>
      <w:tc>
        <w:tcPr>
          <w:tcW w:w="4321" w:type="dxa"/>
          <w:vAlign w:val="center"/>
        </w:tcPr>
        <w:p w14:paraId="03C1001A" w14:textId="77777777" w:rsidR="008F5AE3" w:rsidRPr="008F5AE3" w:rsidRDefault="00000000" w:rsidP="00B171F5">
          <w:pPr>
            <w:spacing w:before="360" w:line="276" w:lineRule="auto"/>
            <w:jc w:val="right"/>
            <w:rPr>
              <w:rFonts w:cs="Times New Roman"/>
              <w:smallCaps/>
              <w:sz w:val="20"/>
              <w:lang w:val="pt-BR"/>
            </w:rPr>
          </w:pPr>
          <w:sdt>
            <w:sdtPr>
              <w:rPr>
                <w:rFonts w:cs="Times New Roman"/>
                <w:smallCaps/>
                <w:sz w:val="20"/>
                <w:lang w:val="pt-BR"/>
              </w:rPr>
              <w:id w:val="1389531733"/>
              <w:lock w:val="sdtLocked"/>
              <w:placeholder>
                <w:docPart w:val="70EFCADCF203744A91924C8555B4D236"/>
              </w:placeholder>
            </w:sdtPr>
            <w:sdtContent>
              <w:r w:rsidR="008F5AE3" w:rsidRPr="008F5AE3">
                <w:rPr>
                  <w:rFonts w:cs="Times New Roman"/>
                  <w:smallCaps/>
                  <w:sz w:val="20"/>
                  <w:lang w:val="pt-BR"/>
                </w:rPr>
                <w:t>Título do artigo</w:t>
              </w:r>
            </w:sdtContent>
          </w:sdt>
          <w:r w:rsidR="008F5AE3" w:rsidRPr="008F5AE3">
            <w:rPr>
              <w:rFonts w:cs="Times New Roman"/>
              <w:smallCaps/>
              <w:sz w:val="20"/>
              <w:lang w:val="pt-BR"/>
            </w:rPr>
            <w:t xml:space="preserve"> </w:t>
          </w:r>
          <w:r w:rsidR="00FD2798" w:rsidRPr="00DD2459">
            <w:rPr>
              <w:rFonts w:cs="Times New Roman"/>
              <w:color w:val="7030A0"/>
              <w:sz w:val="18"/>
              <w:lang w:val="pt-BR"/>
            </w:rPr>
            <w:t>[Não preencher]</w:t>
          </w:r>
        </w:p>
      </w:tc>
    </w:tr>
  </w:tbl>
  <w:p w14:paraId="57479C48" w14:textId="77777777" w:rsidR="008F5AE3" w:rsidRPr="008F5AE3" w:rsidRDefault="008F5AE3" w:rsidP="004601FC">
    <w:pPr>
      <w:spacing w:line="240" w:lineRule="auto"/>
      <w:rPr>
        <w:lang w:val="pt-B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1B4494" w14:textId="77777777" w:rsidR="00C44395" w:rsidRDefault="005C581A">
    <w:r>
      <w:rPr>
        <w:noProof/>
      </w:rPr>
      <w:pict w14:anchorId="08D5F6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left:0;text-align:left;margin-left:0;margin-top:58.35pt;width:358.45pt;height:92.85pt;z-index:-251658240;mso-wrap-edited:f;mso-width-percent:0;mso-height-percent:0;mso-position-horizontal:center;mso-position-horizontal-relative:margin;mso-position-vertical-relative:page;mso-width-percent:0;mso-height-percent:0" wrapcoords="2994 0 2624 130 1682 1561 1682 2082 1447 2993 1178 4164 908 6246 807 8328 841 10410 976 12492 976 12882 1245 14573 1884 16655 1918 17957 5518 18737 10800 18737 437 20169 437 20819 5047 20949 19279 20949 21331 20819 21331 20169 10800 18737 11776 18737 17529 16916 17529 16655 21264 16135 21432 14834 21398 14573 21028 12752 16856 12492 20052 11320 20052 9108 19716 8588 18673 8328 19312 6246 19548 6246 19649 5465 19649 2602 17159 2342 5013 2082 5215 1041 4778 390 3600 0 2994 0">
          <v:imagedata r:id="rId1" o:title="Logo REH"/>
          <w10:wrap type="through" anchorx="margin" anchory="page"/>
          <w10:anchorlock/>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907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1"/>
      <w:gridCol w:w="4321"/>
    </w:tblGrid>
    <w:tr w:rsidR="004601FC" w:rsidRPr="00E46E3D" w14:paraId="1401ECB2" w14:textId="77777777" w:rsidTr="0095730B">
      <w:tc>
        <w:tcPr>
          <w:tcW w:w="4751" w:type="dxa"/>
          <w:vAlign w:val="center"/>
        </w:tcPr>
        <w:p w14:paraId="342B3E5E" w14:textId="77777777" w:rsidR="004601FC" w:rsidRPr="008F0062" w:rsidRDefault="00000000" w:rsidP="00B171F5">
          <w:pPr>
            <w:spacing w:before="360" w:line="276" w:lineRule="auto"/>
            <w:ind w:left="-77" w:firstLine="77"/>
            <w:jc w:val="left"/>
            <w:rPr>
              <w:rFonts w:cs="Times New Roman"/>
              <w:smallCaps/>
              <w:sz w:val="20"/>
            </w:rPr>
          </w:pPr>
          <w:sdt>
            <w:sdtPr>
              <w:rPr>
                <w:rFonts w:cs="Times New Roman"/>
                <w:smallCaps/>
                <w:sz w:val="20"/>
              </w:rPr>
              <w:id w:val="-592781706"/>
              <w:lock w:val="sdtLocked"/>
              <w:placeholder>
                <w:docPart w:val="ED5F20F842159543A7B27169BB71CFC2"/>
              </w:placeholder>
            </w:sdtPr>
            <w:sdtContent>
              <w:r w:rsidR="004601FC" w:rsidRPr="008F0062">
                <w:rPr>
                  <w:rFonts w:cs="Times New Roman"/>
                  <w:smallCaps/>
                  <w:sz w:val="20"/>
                </w:rPr>
                <w:t>Autor/a</w:t>
              </w:r>
            </w:sdtContent>
          </w:sdt>
          <w:r w:rsidR="004601FC">
            <w:rPr>
              <w:rFonts w:cs="Times New Roman"/>
              <w:smallCaps/>
              <w:sz w:val="20"/>
            </w:rPr>
            <w:t xml:space="preserve"> </w:t>
          </w:r>
          <w:r w:rsidR="004601FC" w:rsidRPr="00DD2459">
            <w:rPr>
              <w:rFonts w:cs="Times New Roman"/>
              <w:color w:val="7030A0"/>
              <w:sz w:val="18"/>
            </w:rPr>
            <w:t>[Não preencher]</w:t>
          </w:r>
        </w:p>
      </w:tc>
      <w:tc>
        <w:tcPr>
          <w:tcW w:w="4321" w:type="dxa"/>
          <w:vAlign w:val="center"/>
        </w:tcPr>
        <w:p w14:paraId="7A045A1C" w14:textId="77777777" w:rsidR="004601FC" w:rsidRPr="008F5AE3" w:rsidRDefault="00000000" w:rsidP="009E5244">
          <w:pPr>
            <w:spacing w:before="360" w:line="276" w:lineRule="auto"/>
            <w:jc w:val="right"/>
            <w:rPr>
              <w:rFonts w:cs="Times New Roman"/>
              <w:smallCaps/>
              <w:sz w:val="20"/>
              <w:lang w:val="pt-BR"/>
            </w:rPr>
          </w:pPr>
          <w:sdt>
            <w:sdtPr>
              <w:rPr>
                <w:rFonts w:cs="Times New Roman"/>
                <w:smallCaps/>
                <w:sz w:val="20"/>
                <w:lang w:val="pt-BR"/>
              </w:rPr>
              <w:id w:val="-994634188"/>
              <w:lock w:val="sdtLocked"/>
              <w:placeholder>
                <w:docPart w:val="ED5F20F842159543A7B27169BB71CFC2"/>
              </w:placeholder>
            </w:sdtPr>
            <w:sdtContent>
              <w:r w:rsidR="004601FC" w:rsidRPr="008F5AE3">
                <w:rPr>
                  <w:rFonts w:cs="Times New Roman"/>
                  <w:smallCaps/>
                  <w:sz w:val="20"/>
                  <w:lang w:val="pt-BR"/>
                </w:rPr>
                <w:t xml:space="preserve">Título </w:t>
              </w:r>
              <w:r w:rsidR="009E5244">
                <w:rPr>
                  <w:rFonts w:cs="Times New Roman"/>
                  <w:smallCaps/>
                  <w:sz w:val="20"/>
                  <w:lang w:val="pt-BR"/>
                </w:rPr>
                <w:t>da tradução</w:t>
              </w:r>
            </w:sdtContent>
          </w:sdt>
          <w:r w:rsidR="004601FC" w:rsidRPr="008F5AE3">
            <w:rPr>
              <w:rFonts w:cs="Times New Roman"/>
              <w:smallCaps/>
              <w:sz w:val="20"/>
              <w:lang w:val="pt-BR"/>
            </w:rPr>
            <w:t xml:space="preserve"> </w:t>
          </w:r>
          <w:r w:rsidR="004601FC" w:rsidRPr="00DD2459">
            <w:rPr>
              <w:rFonts w:cs="Times New Roman"/>
              <w:color w:val="7030A0"/>
              <w:sz w:val="18"/>
              <w:lang w:val="pt-BR"/>
            </w:rPr>
            <w:t>[Não preencher]</w:t>
          </w:r>
        </w:p>
      </w:tc>
    </w:tr>
  </w:tbl>
  <w:p w14:paraId="28E21A32" w14:textId="77777777" w:rsidR="004601FC" w:rsidRPr="008F5AE3" w:rsidRDefault="004601FC" w:rsidP="004601FC">
    <w:pPr>
      <w:spacing w:line="240" w:lineRule="auto"/>
      <w:rPr>
        <w:lang w:val="pt-B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907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1"/>
      <w:gridCol w:w="4321"/>
    </w:tblGrid>
    <w:tr w:rsidR="00B171F5" w:rsidRPr="00E46E3D" w14:paraId="17118053" w14:textId="77777777" w:rsidTr="00BF7E6B">
      <w:tc>
        <w:tcPr>
          <w:tcW w:w="4751" w:type="dxa"/>
          <w:vAlign w:val="center"/>
        </w:tcPr>
        <w:p w14:paraId="2F5D83BF" w14:textId="77777777" w:rsidR="00B171F5" w:rsidRPr="008F0062" w:rsidRDefault="00000000" w:rsidP="00B171F5">
          <w:pPr>
            <w:spacing w:before="360" w:line="276" w:lineRule="auto"/>
            <w:ind w:left="-77" w:firstLine="77"/>
            <w:jc w:val="left"/>
            <w:rPr>
              <w:rFonts w:cs="Times New Roman"/>
              <w:smallCaps/>
              <w:sz w:val="20"/>
            </w:rPr>
          </w:pPr>
          <w:sdt>
            <w:sdtPr>
              <w:rPr>
                <w:rFonts w:cs="Times New Roman"/>
                <w:smallCaps/>
                <w:sz w:val="20"/>
              </w:rPr>
              <w:id w:val="-744482492"/>
              <w:placeholder>
                <w:docPart w:val="B7960664751D8649BBA3D19FCD585A11"/>
              </w:placeholder>
            </w:sdtPr>
            <w:sdtContent>
              <w:r w:rsidR="00B171F5" w:rsidRPr="008F0062">
                <w:rPr>
                  <w:rFonts w:cs="Times New Roman"/>
                  <w:smallCaps/>
                  <w:sz w:val="20"/>
                </w:rPr>
                <w:t>Autor/a</w:t>
              </w:r>
            </w:sdtContent>
          </w:sdt>
          <w:r w:rsidR="00B171F5">
            <w:rPr>
              <w:rFonts w:cs="Times New Roman"/>
              <w:smallCaps/>
              <w:sz w:val="20"/>
            </w:rPr>
            <w:t xml:space="preserve"> </w:t>
          </w:r>
          <w:r w:rsidR="00B171F5" w:rsidRPr="00DD2459">
            <w:rPr>
              <w:rFonts w:cs="Times New Roman"/>
              <w:color w:val="7030A0"/>
              <w:sz w:val="18"/>
            </w:rPr>
            <w:t>[Não preencher]</w:t>
          </w:r>
        </w:p>
      </w:tc>
      <w:tc>
        <w:tcPr>
          <w:tcW w:w="4321" w:type="dxa"/>
          <w:vAlign w:val="center"/>
        </w:tcPr>
        <w:p w14:paraId="3194085C" w14:textId="77777777" w:rsidR="00B171F5" w:rsidRPr="008F5AE3" w:rsidRDefault="00000000" w:rsidP="00B171F5">
          <w:pPr>
            <w:spacing w:before="360" w:line="276" w:lineRule="auto"/>
            <w:jc w:val="right"/>
            <w:rPr>
              <w:rFonts w:cs="Times New Roman"/>
              <w:smallCaps/>
              <w:sz w:val="20"/>
              <w:lang w:val="pt-BR"/>
            </w:rPr>
          </w:pPr>
          <w:sdt>
            <w:sdtPr>
              <w:rPr>
                <w:rFonts w:cs="Times New Roman"/>
                <w:smallCaps/>
                <w:sz w:val="20"/>
                <w:lang w:val="pt-BR"/>
              </w:rPr>
              <w:id w:val="-1691599070"/>
              <w:placeholder>
                <w:docPart w:val="B7960664751D8649BBA3D19FCD585A11"/>
              </w:placeholder>
            </w:sdtPr>
            <w:sdtContent>
              <w:r w:rsidR="00B171F5" w:rsidRPr="008F5AE3">
                <w:rPr>
                  <w:rFonts w:cs="Times New Roman"/>
                  <w:smallCaps/>
                  <w:sz w:val="20"/>
                  <w:lang w:val="pt-BR"/>
                </w:rPr>
                <w:t>Título do artigo</w:t>
              </w:r>
            </w:sdtContent>
          </w:sdt>
          <w:r w:rsidR="00B171F5" w:rsidRPr="008F5AE3">
            <w:rPr>
              <w:rFonts w:cs="Times New Roman"/>
              <w:smallCaps/>
              <w:sz w:val="20"/>
              <w:lang w:val="pt-BR"/>
            </w:rPr>
            <w:t xml:space="preserve"> </w:t>
          </w:r>
          <w:r w:rsidR="00B171F5" w:rsidRPr="00DD2459">
            <w:rPr>
              <w:rFonts w:cs="Times New Roman"/>
              <w:color w:val="7030A0"/>
              <w:sz w:val="18"/>
              <w:lang w:val="pt-BR"/>
            </w:rPr>
            <w:t>[Não preencher]</w:t>
          </w:r>
        </w:p>
      </w:tc>
    </w:tr>
  </w:tbl>
  <w:p w14:paraId="1574ADE5" w14:textId="77777777" w:rsidR="007855DC" w:rsidRPr="00B171F5" w:rsidRDefault="007855DC" w:rsidP="00A5435A">
    <w:pPr>
      <w:spacing w:line="240" w:lineRule="auto"/>
      <w:rPr>
        <w:lang w:val="pt-BR"/>
      </w:rPr>
    </w:pPr>
  </w:p>
  <w:p w14:paraId="383FF771" w14:textId="77777777" w:rsidR="00135BB2" w:rsidRPr="008B59F3" w:rsidRDefault="00135BB2">
    <w:pP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0CC65C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F56E85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DC4D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E7A20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2CA632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BE277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68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0DCD8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2A653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940BB4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F450BA"/>
    <w:multiLevelType w:val="multilevel"/>
    <w:tmpl w:val="18EEDB7C"/>
    <w:lvl w:ilvl="0">
      <w:start w:val="1"/>
      <w:numFmt w:val="decimal"/>
      <w:lvlText w:val="%1."/>
      <w:lvlJc w:val="left"/>
      <w:pPr>
        <w:ind w:left="360" w:hanging="360"/>
      </w:pPr>
    </w:lvl>
    <w:lvl w:ilvl="1">
      <w:start w:val="1"/>
      <w:numFmt w:val="decimal"/>
      <w:pStyle w:val="6REHSubsees"/>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4017926"/>
    <w:multiLevelType w:val="hybridMultilevel"/>
    <w:tmpl w:val="FEF6B4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81779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D6C0A4E"/>
    <w:multiLevelType w:val="hybridMultilevel"/>
    <w:tmpl w:val="1F42932A"/>
    <w:lvl w:ilvl="0" w:tplc="1B8C3AD4">
      <w:start w:val="1"/>
      <w:numFmt w:val="decimal"/>
      <w:pStyle w:val="3REHSees"/>
      <w:lvlText w:val="%1."/>
      <w:lvlJc w:val="left"/>
      <w:pPr>
        <w:ind w:left="360" w:hanging="360"/>
      </w:pPr>
      <w:rPr>
        <w:rFonts w:hint="default"/>
        <w:i/>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B225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9D025F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49093014">
    <w:abstractNumId w:val="11"/>
  </w:num>
  <w:num w:numId="2" w16cid:durableId="777287929">
    <w:abstractNumId w:val="13"/>
  </w:num>
  <w:num w:numId="3" w16cid:durableId="737023272">
    <w:abstractNumId w:val="14"/>
  </w:num>
  <w:num w:numId="4" w16cid:durableId="2117750888">
    <w:abstractNumId w:val="12"/>
  </w:num>
  <w:num w:numId="5" w16cid:durableId="278345306">
    <w:abstractNumId w:val="10"/>
  </w:num>
  <w:num w:numId="6" w16cid:durableId="1271815162">
    <w:abstractNumId w:val="15"/>
  </w:num>
  <w:num w:numId="7" w16cid:durableId="812256692">
    <w:abstractNumId w:val="9"/>
  </w:num>
  <w:num w:numId="8" w16cid:durableId="471605814">
    <w:abstractNumId w:val="8"/>
  </w:num>
  <w:num w:numId="9" w16cid:durableId="418334636">
    <w:abstractNumId w:val="7"/>
  </w:num>
  <w:num w:numId="10" w16cid:durableId="1858930438">
    <w:abstractNumId w:val="6"/>
  </w:num>
  <w:num w:numId="11" w16cid:durableId="667826761">
    <w:abstractNumId w:val="5"/>
  </w:num>
  <w:num w:numId="12" w16cid:durableId="781072649">
    <w:abstractNumId w:val="4"/>
  </w:num>
  <w:num w:numId="13" w16cid:durableId="1064184818">
    <w:abstractNumId w:val="3"/>
  </w:num>
  <w:num w:numId="14" w16cid:durableId="117647296">
    <w:abstractNumId w:val="2"/>
  </w:num>
  <w:num w:numId="15" w16cid:durableId="846361594">
    <w:abstractNumId w:val="1"/>
  </w:num>
  <w:num w:numId="16" w16cid:durableId="8985926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6"/>
  <w:removeDateAndTime/>
  <w:embedTrueTypeFonts/>
  <w:embedSystemFonts/>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edit="forms" w:enforcement="0"/>
  <w:defaultTabStop w:val="720"/>
  <w:drawingGridHorizontalSpacing w:val="11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B6F"/>
    <w:rsid w:val="00000CD9"/>
    <w:rsid w:val="0008033D"/>
    <w:rsid w:val="000B1101"/>
    <w:rsid w:val="000B5722"/>
    <w:rsid w:val="000C5D77"/>
    <w:rsid w:val="000D5CD4"/>
    <w:rsid w:val="000E324E"/>
    <w:rsid w:val="000E44BB"/>
    <w:rsid w:val="00126222"/>
    <w:rsid w:val="00135BB2"/>
    <w:rsid w:val="00141AA3"/>
    <w:rsid w:val="00156339"/>
    <w:rsid w:val="00156A54"/>
    <w:rsid w:val="001C751D"/>
    <w:rsid w:val="00212D12"/>
    <w:rsid w:val="002447A1"/>
    <w:rsid w:val="0025216C"/>
    <w:rsid w:val="002764EC"/>
    <w:rsid w:val="002C2EE9"/>
    <w:rsid w:val="00311C0B"/>
    <w:rsid w:val="00327082"/>
    <w:rsid w:val="00352C64"/>
    <w:rsid w:val="003D08AA"/>
    <w:rsid w:val="003D315A"/>
    <w:rsid w:val="00431223"/>
    <w:rsid w:val="004601FC"/>
    <w:rsid w:val="00496565"/>
    <w:rsid w:val="004F69EC"/>
    <w:rsid w:val="005069A0"/>
    <w:rsid w:val="005103D0"/>
    <w:rsid w:val="00526D08"/>
    <w:rsid w:val="0057164E"/>
    <w:rsid w:val="005909FB"/>
    <w:rsid w:val="00590B72"/>
    <w:rsid w:val="005B7949"/>
    <w:rsid w:val="005C581A"/>
    <w:rsid w:val="005D6150"/>
    <w:rsid w:val="0060067C"/>
    <w:rsid w:val="00617243"/>
    <w:rsid w:val="00617D2F"/>
    <w:rsid w:val="00630C4A"/>
    <w:rsid w:val="00637941"/>
    <w:rsid w:val="0067402A"/>
    <w:rsid w:val="006D1A7C"/>
    <w:rsid w:val="006E0B6F"/>
    <w:rsid w:val="006E4C90"/>
    <w:rsid w:val="007039E1"/>
    <w:rsid w:val="007402AD"/>
    <w:rsid w:val="007649EA"/>
    <w:rsid w:val="007855DC"/>
    <w:rsid w:val="007A7406"/>
    <w:rsid w:val="007B1294"/>
    <w:rsid w:val="007C3E13"/>
    <w:rsid w:val="00800116"/>
    <w:rsid w:val="00845E7A"/>
    <w:rsid w:val="00847A4F"/>
    <w:rsid w:val="0085248B"/>
    <w:rsid w:val="00892B9D"/>
    <w:rsid w:val="00894869"/>
    <w:rsid w:val="008B59F3"/>
    <w:rsid w:val="008C2166"/>
    <w:rsid w:val="008E799F"/>
    <w:rsid w:val="008F5AE3"/>
    <w:rsid w:val="00911B58"/>
    <w:rsid w:val="00930A38"/>
    <w:rsid w:val="0095730B"/>
    <w:rsid w:val="00966FAE"/>
    <w:rsid w:val="0099004A"/>
    <w:rsid w:val="009962E0"/>
    <w:rsid w:val="009B0097"/>
    <w:rsid w:val="009B47E8"/>
    <w:rsid w:val="009E5244"/>
    <w:rsid w:val="009F22F4"/>
    <w:rsid w:val="00A5435A"/>
    <w:rsid w:val="00A64E7F"/>
    <w:rsid w:val="00A7513E"/>
    <w:rsid w:val="00A943A5"/>
    <w:rsid w:val="00AA37A2"/>
    <w:rsid w:val="00B171F5"/>
    <w:rsid w:val="00B204BF"/>
    <w:rsid w:val="00B535AA"/>
    <w:rsid w:val="00B83A5C"/>
    <w:rsid w:val="00BA74B8"/>
    <w:rsid w:val="00C040C4"/>
    <w:rsid w:val="00C058C6"/>
    <w:rsid w:val="00C1331B"/>
    <w:rsid w:val="00C44395"/>
    <w:rsid w:val="00C621D4"/>
    <w:rsid w:val="00CA5672"/>
    <w:rsid w:val="00D11F77"/>
    <w:rsid w:val="00D161CF"/>
    <w:rsid w:val="00D341B7"/>
    <w:rsid w:val="00D55152"/>
    <w:rsid w:val="00D91CC4"/>
    <w:rsid w:val="00D97A95"/>
    <w:rsid w:val="00DD2459"/>
    <w:rsid w:val="00DF4150"/>
    <w:rsid w:val="00E12DA0"/>
    <w:rsid w:val="00E243DA"/>
    <w:rsid w:val="00E46344"/>
    <w:rsid w:val="00E46E3D"/>
    <w:rsid w:val="00E943BC"/>
    <w:rsid w:val="00EB173C"/>
    <w:rsid w:val="00ED1890"/>
    <w:rsid w:val="00F249E6"/>
    <w:rsid w:val="00F278FE"/>
    <w:rsid w:val="00F4423F"/>
    <w:rsid w:val="00F52BD8"/>
    <w:rsid w:val="00F66BB3"/>
    <w:rsid w:val="00F7619A"/>
    <w:rsid w:val="00F8162E"/>
    <w:rsid w:val="00FC711A"/>
    <w:rsid w:val="00FD0D2F"/>
    <w:rsid w:val="00FD2798"/>
    <w:rsid w:val="00FD7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DBFF7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semiHidden="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drão"/>
    <w:semiHidden/>
    <w:rsid w:val="009E5244"/>
    <w:pPr>
      <w:spacing w:after="0" w:line="36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REHSubsees">
    <w:name w:val="6. REH: Subseções"/>
    <w:basedOn w:val="3REHSees"/>
    <w:uiPriority w:val="5"/>
    <w:qFormat/>
    <w:rsid w:val="00B171F5"/>
    <w:pPr>
      <w:numPr>
        <w:ilvl w:val="1"/>
        <w:numId w:val="5"/>
      </w:numPr>
      <w:jc w:val="both"/>
    </w:pPr>
    <w:rPr>
      <w:lang w:val="pt-BR"/>
    </w:rPr>
  </w:style>
  <w:style w:type="paragraph" w:styleId="FootnoteText">
    <w:name w:val="footnote text"/>
    <w:basedOn w:val="Normal"/>
    <w:link w:val="FootnoteTextChar"/>
    <w:uiPriority w:val="99"/>
    <w:semiHidden/>
    <w:unhideWhenUsed/>
    <w:rsid w:val="00B171F5"/>
    <w:pPr>
      <w:spacing w:line="240" w:lineRule="auto"/>
    </w:pPr>
    <w:rPr>
      <w:sz w:val="20"/>
      <w:szCs w:val="20"/>
    </w:rPr>
  </w:style>
  <w:style w:type="paragraph" w:styleId="TOC1">
    <w:name w:val="toc 1"/>
    <w:basedOn w:val="Normal"/>
    <w:next w:val="Normal"/>
    <w:autoRedefine/>
    <w:uiPriority w:val="39"/>
    <w:semiHidden/>
    <w:unhideWhenUsed/>
    <w:rsid w:val="00352C64"/>
    <w:pPr>
      <w:spacing w:after="100" w:line="480" w:lineRule="auto"/>
    </w:pPr>
  </w:style>
  <w:style w:type="paragraph" w:customStyle="1" w:styleId="11REHRodapdaedio">
    <w:name w:val="11. REH: Rodapé da edição"/>
    <w:link w:val="11REHRodapdaedioChar"/>
    <w:uiPriority w:val="10"/>
    <w:qFormat/>
    <w:rsid w:val="00B171F5"/>
    <w:pPr>
      <w:keepLines/>
      <w:pBdr>
        <w:top w:val="single" w:sz="4" w:space="3" w:color="auto"/>
      </w:pBdr>
      <w:tabs>
        <w:tab w:val="right" w:pos="8505"/>
      </w:tabs>
      <w:overflowPunct w:val="0"/>
      <w:spacing w:before="120" w:after="240" w:line="240" w:lineRule="auto"/>
      <w:jc w:val="center"/>
    </w:pPr>
    <w:rPr>
      <w:rFonts w:ascii="Trebuchet MS" w:eastAsia="Times New Roman" w:hAnsi="Trebuchet MS" w:cs="Courier New"/>
      <w:color w:val="000000"/>
      <w:spacing w:val="20"/>
      <w:sz w:val="16"/>
      <w:szCs w:val="14"/>
      <w:lang w:val="pt-BR" w:eastAsia="zh-CN" w:bidi="hi-IN"/>
    </w:rPr>
  </w:style>
  <w:style w:type="character" w:customStyle="1" w:styleId="11REHRodapdaedioChar">
    <w:name w:val="11. REH: Rodapé da edição Char"/>
    <w:link w:val="11REHRodapdaedio"/>
    <w:uiPriority w:val="10"/>
    <w:rsid w:val="009E5244"/>
    <w:rPr>
      <w:rFonts w:ascii="Trebuchet MS" w:eastAsia="Times New Roman" w:hAnsi="Trebuchet MS" w:cs="Courier New"/>
      <w:color w:val="000000"/>
      <w:spacing w:val="20"/>
      <w:sz w:val="16"/>
      <w:szCs w:val="14"/>
      <w:lang w:val="pt-BR" w:eastAsia="zh-CN" w:bidi="hi-IN"/>
    </w:rPr>
  </w:style>
  <w:style w:type="paragraph" w:customStyle="1" w:styleId="1REHTtulodatraduo">
    <w:name w:val="1. REH: Título da tradução"/>
    <w:link w:val="1REHTtulodatraduoChar"/>
    <w:qFormat/>
    <w:rsid w:val="00847A4F"/>
    <w:pPr>
      <w:spacing w:after="60" w:line="240" w:lineRule="auto"/>
      <w:jc w:val="center"/>
    </w:pPr>
    <w:rPr>
      <w:rFonts w:ascii="Times New Roman" w:hAnsi="Times New Roman"/>
      <w:b/>
      <w:smallCaps/>
      <w:color w:val="1F4A63"/>
      <w:sz w:val="32"/>
      <w:lang w:val="pt-BR"/>
    </w:rPr>
  </w:style>
  <w:style w:type="character" w:customStyle="1" w:styleId="1REHTtulodatraduoChar">
    <w:name w:val="1. REH: Título da tradução Char"/>
    <w:basedOn w:val="DefaultParagraphFont"/>
    <w:link w:val="1REHTtulodatraduo"/>
    <w:rsid w:val="00847A4F"/>
    <w:rPr>
      <w:rFonts w:ascii="Times New Roman" w:hAnsi="Times New Roman"/>
      <w:b/>
      <w:smallCaps/>
      <w:color w:val="1F4A63"/>
      <w:sz w:val="32"/>
      <w:lang w:val="pt-BR"/>
    </w:rPr>
  </w:style>
  <w:style w:type="paragraph" w:customStyle="1" w:styleId="2REHNomedoaautora">
    <w:name w:val="2. REH: Nome do/a autor/a"/>
    <w:link w:val="2REHNomedoaautoraChar"/>
    <w:uiPriority w:val="1"/>
    <w:qFormat/>
    <w:rsid w:val="00C44395"/>
    <w:pPr>
      <w:spacing w:before="240" w:after="60" w:line="240" w:lineRule="auto"/>
      <w:jc w:val="center"/>
    </w:pPr>
    <w:rPr>
      <w:rFonts w:ascii="Times New Roman" w:hAnsi="Times New Roman"/>
      <w:b/>
      <w:smallCaps/>
      <w:sz w:val="24"/>
    </w:rPr>
  </w:style>
  <w:style w:type="character" w:customStyle="1" w:styleId="2REHNomedoaautoraChar">
    <w:name w:val="2. REH: Nome do/a autor/a Char"/>
    <w:basedOn w:val="DefaultParagraphFont"/>
    <w:link w:val="2REHNomedoaautora"/>
    <w:uiPriority w:val="1"/>
    <w:rsid w:val="009E5244"/>
    <w:rPr>
      <w:rFonts w:ascii="Times New Roman" w:hAnsi="Times New Roman"/>
      <w:b/>
      <w:smallCaps/>
      <w:sz w:val="24"/>
    </w:rPr>
  </w:style>
  <w:style w:type="character" w:styleId="FootnoteReference">
    <w:name w:val="footnote reference"/>
    <w:basedOn w:val="DefaultParagraphFont"/>
    <w:uiPriority w:val="99"/>
    <w:semiHidden/>
    <w:unhideWhenUsed/>
    <w:rsid w:val="00FD0D2F"/>
    <w:rPr>
      <w:vertAlign w:val="superscript"/>
    </w:rPr>
  </w:style>
  <w:style w:type="paragraph" w:customStyle="1" w:styleId="10REHNmerodepgina">
    <w:name w:val="10. REH: Número de página"/>
    <w:basedOn w:val="11REHRodapdaedio"/>
    <w:link w:val="10REHNmerodepginaChar"/>
    <w:uiPriority w:val="9"/>
    <w:qFormat/>
    <w:rsid w:val="00FD0D2F"/>
    <w:pPr>
      <w:spacing w:before="0" w:after="0"/>
    </w:pPr>
    <w:rPr>
      <w:sz w:val="24"/>
      <w:szCs w:val="24"/>
    </w:rPr>
  </w:style>
  <w:style w:type="character" w:customStyle="1" w:styleId="10REHNmerodepginaChar">
    <w:name w:val="10. REH: Número de página Char"/>
    <w:link w:val="10REHNmerodepgina"/>
    <w:uiPriority w:val="9"/>
    <w:rsid w:val="009E5244"/>
    <w:rPr>
      <w:rFonts w:ascii="Trebuchet MS" w:eastAsia="Times New Roman" w:hAnsi="Trebuchet MS" w:cs="Courier New"/>
      <w:color w:val="000000"/>
      <w:spacing w:val="20"/>
      <w:sz w:val="24"/>
      <w:szCs w:val="24"/>
      <w:lang w:val="pt-BR" w:eastAsia="zh-CN" w:bidi="hi-IN"/>
    </w:rPr>
  </w:style>
  <w:style w:type="table" w:styleId="TableGrid">
    <w:name w:val="Table Grid"/>
    <w:basedOn w:val="TableNormal"/>
    <w:uiPriority w:val="59"/>
    <w:rsid w:val="008F5AE3"/>
    <w:pPr>
      <w:spacing w:after="0" w:line="240" w:lineRule="auto"/>
    </w:pPr>
    <w:rPr>
      <w:rFonts w:ascii="Liberation Serif" w:eastAsia="Noto Sans CJK SC Regular" w:hAnsi="Liberation Serif" w:cs="FreeSan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REHTextotraduzido">
    <w:name w:val="4. REH: Texto traduzido"/>
    <w:link w:val="4REHTextotraduzidoChar"/>
    <w:uiPriority w:val="3"/>
    <w:qFormat/>
    <w:rsid w:val="00C058C6"/>
    <w:pPr>
      <w:spacing w:after="0" w:line="360" w:lineRule="auto"/>
      <w:ind w:firstLine="709"/>
      <w:jc w:val="both"/>
    </w:pPr>
    <w:rPr>
      <w:rFonts w:ascii="Times New Roman" w:hAnsi="Times New Roman"/>
      <w:sz w:val="24"/>
      <w:szCs w:val="24"/>
      <w:lang w:val="pt-BR"/>
    </w:rPr>
  </w:style>
  <w:style w:type="paragraph" w:customStyle="1" w:styleId="3REHSees">
    <w:name w:val="3: REH: Seções"/>
    <w:link w:val="3REHSeesChar"/>
    <w:uiPriority w:val="2"/>
    <w:qFormat/>
    <w:rsid w:val="00590B72"/>
    <w:pPr>
      <w:numPr>
        <w:numId w:val="2"/>
      </w:numPr>
      <w:spacing w:after="120"/>
    </w:pPr>
    <w:rPr>
      <w:rFonts w:ascii="Times New Roman" w:hAnsi="Times New Roman"/>
      <w:i/>
      <w:sz w:val="24"/>
    </w:rPr>
  </w:style>
  <w:style w:type="character" w:customStyle="1" w:styleId="4REHTextotraduzidoChar">
    <w:name w:val="4. REH: Texto traduzido Char"/>
    <w:basedOn w:val="DefaultParagraphFont"/>
    <w:link w:val="4REHTextotraduzido"/>
    <w:uiPriority w:val="3"/>
    <w:rsid w:val="009E5244"/>
    <w:rPr>
      <w:rFonts w:ascii="Times New Roman" w:hAnsi="Times New Roman"/>
      <w:sz w:val="24"/>
      <w:szCs w:val="24"/>
      <w:lang w:val="pt-BR"/>
    </w:rPr>
  </w:style>
  <w:style w:type="paragraph" w:customStyle="1" w:styleId="7REHNotaderodap">
    <w:name w:val="7. REH: Nota de rodapé"/>
    <w:link w:val="7REHNotaderodapChar"/>
    <w:uiPriority w:val="6"/>
    <w:qFormat/>
    <w:rsid w:val="00C058C6"/>
    <w:pPr>
      <w:spacing w:after="40" w:line="240" w:lineRule="auto"/>
      <w:jc w:val="both"/>
    </w:pPr>
    <w:rPr>
      <w:rFonts w:ascii="Times New Roman" w:hAnsi="Times New Roman" w:cs="Times New Roman"/>
      <w:color w:val="000000" w:themeColor="text1"/>
      <w:sz w:val="20"/>
      <w:szCs w:val="20"/>
      <w:lang w:val="pt-BR"/>
    </w:rPr>
  </w:style>
  <w:style w:type="character" w:customStyle="1" w:styleId="3REHSeesChar">
    <w:name w:val="3: REH: Seções Char"/>
    <w:basedOn w:val="DefaultParagraphFont"/>
    <w:link w:val="3REHSees"/>
    <w:uiPriority w:val="2"/>
    <w:rsid w:val="009E5244"/>
    <w:rPr>
      <w:rFonts w:ascii="Times New Roman" w:hAnsi="Times New Roman"/>
      <w:i/>
      <w:sz w:val="24"/>
    </w:rPr>
  </w:style>
  <w:style w:type="paragraph" w:customStyle="1" w:styleId="5REHCitaonocorpodotexto">
    <w:name w:val="5. REH: Citação no corpo do texto"/>
    <w:link w:val="5REHCitaonocorpodotextoChar"/>
    <w:uiPriority w:val="4"/>
    <w:qFormat/>
    <w:rsid w:val="006D1A7C"/>
    <w:pPr>
      <w:spacing w:before="120" w:after="240" w:line="240" w:lineRule="auto"/>
      <w:ind w:left="2268"/>
      <w:jc w:val="both"/>
    </w:pPr>
    <w:rPr>
      <w:rFonts w:ascii="Times New Roman" w:hAnsi="Times New Roman"/>
      <w:lang w:val="pt-BR"/>
    </w:rPr>
  </w:style>
  <w:style w:type="character" w:customStyle="1" w:styleId="7REHNotaderodapChar">
    <w:name w:val="7. REH: Nota de rodapé Char"/>
    <w:basedOn w:val="DefaultParagraphFont"/>
    <w:link w:val="7REHNotaderodap"/>
    <w:uiPriority w:val="6"/>
    <w:rsid w:val="009E5244"/>
    <w:rPr>
      <w:rFonts w:ascii="Times New Roman" w:hAnsi="Times New Roman" w:cs="Times New Roman"/>
      <w:color w:val="000000" w:themeColor="text1"/>
      <w:sz w:val="20"/>
      <w:szCs w:val="20"/>
      <w:lang w:val="pt-BR"/>
    </w:rPr>
  </w:style>
  <w:style w:type="paragraph" w:customStyle="1" w:styleId="8REHRefernciasbibliogrficas">
    <w:name w:val="8. REH: Referências bibliográficas"/>
    <w:link w:val="8REHRefernciasbibliogrficasChar"/>
    <w:uiPriority w:val="7"/>
    <w:qFormat/>
    <w:rsid w:val="00590B72"/>
    <w:pPr>
      <w:spacing w:before="240" w:after="120"/>
      <w:jc w:val="both"/>
    </w:pPr>
    <w:rPr>
      <w:rFonts w:ascii="Times New Roman" w:hAnsi="Times New Roman"/>
      <w:b/>
      <w:smallCaps/>
      <w:sz w:val="26"/>
      <w:szCs w:val="24"/>
      <w:lang w:val="pt-BR"/>
    </w:rPr>
  </w:style>
  <w:style w:type="character" w:customStyle="1" w:styleId="5REHCitaonocorpodotextoChar">
    <w:name w:val="5. REH: Citação no corpo do texto Char"/>
    <w:basedOn w:val="DefaultParagraphFont"/>
    <w:link w:val="5REHCitaonocorpodotexto"/>
    <w:uiPriority w:val="4"/>
    <w:rsid w:val="009E5244"/>
    <w:rPr>
      <w:rFonts w:ascii="Times New Roman" w:hAnsi="Times New Roman"/>
      <w:lang w:val="pt-BR"/>
    </w:rPr>
  </w:style>
  <w:style w:type="paragraph" w:customStyle="1" w:styleId="9REHOrganizaodasreferncias">
    <w:name w:val="9. REH: Organização das referências"/>
    <w:link w:val="9REHOrganizaodasrefernciasChar"/>
    <w:uiPriority w:val="8"/>
    <w:qFormat/>
    <w:rsid w:val="00C058C6"/>
    <w:pPr>
      <w:spacing w:before="60" w:after="60" w:line="240" w:lineRule="auto"/>
      <w:ind w:left="709" w:hanging="709"/>
      <w:jc w:val="both"/>
    </w:pPr>
    <w:rPr>
      <w:rFonts w:ascii="Times New Roman" w:hAnsi="Times New Roman"/>
      <w:sz w:val="24"/>
      <w:szCs w:val="24"/>
      <w:lang w:val="pt-BR"/>
    </w:rPr>
  </w:style>
  <w:style w:type="character" w:customStyle="1" w:styleId="8REHRefernciasbibliogrficasChar">
    <w:name w:val="8. REH: Referências bibliográficas Char"/>
    <w:basedOn w:val="DefaultParagraphFont"/>
    <w:link w:val="8REHRefernciasbibliogrficas"/>
    <w:uiPriority w:val="7"/>
    <w:rsid w:val="009E5244"/>
    <w:rPr>
      <w:rFonts w:ascii="Times New Roman" w:hAnsi="Times New Roman"/>
      <w:b/>
      <w:smallCaps/>
      <w:sz w:val="26"/>
      <w:szCs w:val="24"/>
      <w:lang w:val="pt-BR"/>
    </w:rPr>
  </w:style>
  <w:style w:type="character" w:customStyle="1" w:styleId="9REHOrganizaodasrefernciasChar">
    <w:name w:val="9. REH: Organização das referências Char"/>
    <w:basedOn w:val="DefaultParagraphFont"/>
    <w:link w:val="9REHOrganizaodasreferncias"/>
    <w:uiPriority w:val="8"/>
    <w:rsid w:val="009E5244"/>
    <w:rPr>
      <w:rFonts w:ascii="Times New Roman" w:hAnsi="Times New Roman"/>
      <w:sz w:val="24"/>
      <w:szCs w:val="24"/>
      <w:lang w:val="pt-BR"/>
    </w:rPr>
  </w:style>
  <w:style w:type="character" w:styleId="PlaceholderText">
    <w:name w:val="Placeholder Text"/>
    <w:basedOn w:val="DefaultParagraphFont"/>
    <w:uiPriority w:val="99"/>
    <w:semiHidden/>
    <w:rsid w:val="00B535AA"/>
    <w:rPr>
      <w:color w:val="808080"/>
    </w:rPr>
  </w:style>
  <w:style w:type="character" w:customStyle="1" w:styleId="FootnoteTextChar">
    <w:name w:val="Footnote Text Char"/>
    <w:basedOn w:val="DefaultParagraphFont"/>
    <w:link w:val="FootnoteText"/>
    <w:uiPriority w:val="99"/>
    <w:semiHidden/>
    <w:rsid w:val="00B171F5"/>
    <w:rPr>
      <w:rFonts w:ascii="Times New Roman" w:hAnsi="Times New Roman"/>
      <w:sz w:val="20"/>
      <w:szCs w:val="20"/>
    </w:rPr>
  </w:style>
  <w:style w:type="paragraph" w:styleId="Header">
    <w:name w:val="header"/>
    <w:basedOn w:val="Normal"/>
    <w:link w:val="HeaderChar"/>
    <w:uiPriority w:val="99"/>
    <w:semiHidden/>
    <w:rsid w:val="00A7513E"/>
    <w:pPr>
      <w:tabs>
        <w:tab w:val="center" w:pos="4703"/>
        <w:tab w:val="right" w:pos="9406"/>
      </w:tabs>
      <w:spacing w:line="240" w:lineRule="auto"/>
    </w:pPr>
  </w:style>
  <w:style w:type="character" w:customStyle="1" w:styleId="HeaderChar">
    <w:name w:val="Header Char"/>
    <w:basedOn w:val="DefaultParagraphFont"/>
    <w:link w:val="Header"/>
    <w:uiPriority w:val="99"/>
    <w:semiHidden/>
    <w:rsid w:val="009E5244"/>
    <w:rPr>
      <w:rFonts w:ascii="Times New Roman" w:hAnsi="Times New Roman"/>
      <w:sz w:val="24"/>
    </w:rPr>
  </w:style>
  <w:style w:type="paragraph" w:styleId="Footer">
    <w:name w:val="footer"/>
    <w:basedOn w:val="Normal"/>
    <w:link w:val="FooterChar"/>
    <w:uiPriority w:val="99"/>
    <w:semiHidden/>
    <w:rsid w:val="00A7513E"/>
    <w:pPr>
      <w:tabs>
        <w:tab w:val="center" w:pos="4703"/>
        <w:tab w:val="right" w:pos="9406"/>
      </w:tabs>
      <w:spacing w:line="240" w:lineRule="auto"/>
    </w:pPr>
  </w:style>
  <w:style w:type="character" w:customStyle="1" w:styleId="FooterChar">
    <w:name w:val="Footer Char"/>
    <w:basedOn w:val="DefaultParagraphFont"/>
    <w:link w:val="Footer"/>
    <w:uiPriority w:val="99"/>
    <w:semiHidden/>
    <w:rsid w:val="009E524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64489822">
      <w:bodyDiv w:val="1"/>
      <w:marLeft w:val="0"/>
      <w:marRight w:val="0"/>
      <w:marTop w:val="0"/>
      <w:marBottom w:val="0"/>
      <w:divBdr>
        <w:top w:val="none" w:sz="0" w:space="0" w:color="auto"/>
        <w:left w:val="none" w:sz="0" w:space="0" w:color="auto"/>
        <w:bottom w:val="none" w:sz="0" w:space="0" w:color="auto"/>
        <w:right w:val="none" w:sz="0" w:space="0" w:color="auto"/>
      </w:divBdr>
    </w:div>
    <w:div w:id="995642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70EFCADCF203744A91924C8555B4D236"/>
        <w:category>
          <w:name w:val="General"/>
          <w:gallery w:val="placeholder"/>
        </w:category>
        <w:types>
          <w:type w:val="bbPlcHdr"/>
        </w:types>
        <w:behaviors>
          <w:behavior w:val="content"/>
        </w:behaviors>
        <w:guid w:val="{DF92E0C3-CAC0-1E41-A245-C6813B5EC489}"/>
      </w:docPartPr>
      <w:docPartBody>
        <w:p w:rsidR="0076639C" w:rsidRDefault="00000000">
          <w:pPr>
            <w:pStyle w:val="70EFCADCF203744A91924C8555B4D236"/>
          </w:pPr>
          <w:r w:rsidRPr="00030373">
            <w:rPr>
              <w:rStyle w:val="PlaceholderText"/>
            </w:rPr>
            <w:t>Clique ou toque aqui para inserir o texto.</w:t>
          </w:r>
        </w:p>
      </w:docPartBody>
    </w:docPart>
    <w:docPart>
      <w:docPartPr>
        <w:name w:val="8FFE9E03D1B4CA459FE5CA0235ABA444"/>
        <w:category>
          <w:name w:val="General"/>
          <w:gallery w:val="placeholder"/>
        </w:category>
        <w:types>
          <w:type w:val="bbPlcHdr"/>
        </w:types>
        <w:behaviors>
          <w:behavior w:val="content"/>
        </w:behaviors>
        <w:guid w:val="{C4BA1D6F-7644-7746-9085-014934162599}"/>
      </w:docPartPr>
      <w:docPartBody>
        <w:p w:rsidR="0076639C" w:rsidRDefault="00000000">
          <w:pPr>
            <w:pStyle w:val="8FFE9E03D1B4CA459FE5CA0235ABA444"/>
          </w:pPr>
          <w:r w:rsidRPr="00A65DEB">
            <w:rPr>
              <w:rStyle w:val="PlaceholderText"/>
            </w:rPr>
            <w:t>Clique ou toque aqui para inserir o texto.</w:t>
          </w:r>
        </w:p>
      </w:docPartBody>
    </w:docPart>
    <w:docPart>
      <w:docPartPr>
        <w:name w:val="ED5F20F842159543A7B27169BB71CFC2"/>
        <w:category>
          <w:name w:val="General"/>
          <w:gallery w:val="placeholder"/>
        </w:category>
        <w:types>
          <w:type w:val="bbPlcHdr"/>
        </w:types>
        <w:behaviors>
          <w:behavior w:val="content"/>
        </w:behaviors>
        <w:guid w:val="{07463D5A-B04A-4540-ADA6-E780E4FB7953}"/>
      </w:docPartPr>
      <w:docPartBody>
        <w:p w:rsidR="0076639C" w:rsidRDefault="00000000">
          <w:pPr>
            <w:pStyle w:val="ED5F20F842159543A7B27169BB71CFC2"/>
          </w:pPr>
          <w:r w:rsidRPr="00A65DEB">
            <w:rPr>
              <w:rStyle w:val="PlaceholderText"/>
            </w:rPr>
            <w:t>Clique ou toque aqui para inserir o texto.</w:t>
          </w:r>
        </w:p>
      </w:docPartBody>
    </w:docPart>
    <w:docPart>
      <w:docPartPr>
        <w:name w:val="2E85713415C5BD45971FDE0F6E8EEC60"/>
        <w:category>
          <w:name w:val="General"/>
          <w:gallery w:val="placeholder"/>
        </w:category>
        <w:types>
          <w:type w:val="bbPlcHdr"/>
        </w:types>
        <w:behaviors>
          <w:behavior w:val="content"/>
        </w:behaviors>
        <w:guid w:val="{2A9E3C0A-A21A-EB41-A823-37DA07635E5C}"/>
      </w:docPartPr>
      <w:docPartBody>
        <w:p w:rsidR="0076639C" w:rsidRDefault="00000000">
          <w:pPr>
            <w:pStyle w:val="2E85713415C5BD45971FDE0F6E8EEC60"/>
          </w:pPr>
          <w:r w:rsidRPr="00A65DEB">
            <w:rPr>
              <w:rStyle w:val="PlaceholderText"/>
            </w:rPr>
            <w:t>Clique ou toque aqui para inserir o texto.</w:t>
          </w:r>
        </w:p>
      </w:docPartBody>
    </w:docPart>
    <w:docPart>
      <w:docPartPr>
        <w:name w:val="B7960664751D8649BBA3D19FCD585A11"/>
        <w:category>
          <w:name w:val="General"/>
          <w:gallery w:val="placeholder"/>
        </w:category>
        <w:types>
          <w:type w:val="bbPlcHdr"/>
        </w:types>
        <w:behaviors>
          <w:behavior w:val="content"/>
        </w:behaviors>
        <w:guid w:val="{9A3447D2-D167-2947-B58F-59C3E37F46A2}"/>
      </w:docPartPr>
      <w:docPartBody>
        <w:p w:rsidR="0076639C" w:rsidRDefault="00000000">
          <w:pPr>
            <w:pStyle w:val="B7960664751D8649BBA3D19FCD585A11"/>
          </w:pPr>
          <w:r w:rsidRPr="00A65DEB">
            <w:rPr>
              <w:rStyle w:val="PlaceholderText"/>
            </w:rPr>
            <w:t>Clique ou toque aqui para inserir o texto.</w:t>
          </w:r>
        </w:p>
      </w:docPartBody>
    </w:docPart>
    <w:docPart>
      <w:docPartPr>
        <w:name w:val="E9361AF747F5A441A090E7BD347D194B"/>
        <w:category>
          <w:name w:val="General"/>
          <w:gallery w:val="placeholder"/>
        </w:category>
        <w:types>
          <w:type w:val="bbPlcHdr"/>
        </w:types>
        <w:behaviors>
          <w:behavior w:val="content"/>
        </w:behaviors>
        <w:guid w:val="{7199C94D-7F79-E247-8CE1-236C7E83E4F1}"/>
      </w:docPartPr>
      <w:docPartBody>
        <w:p w:rsidR="0076639C" w:rsidRDefault="00000000">
          <w:pPr>
            <w:pStyle w:val="E9361AF747F5A441A090E7BD347D194B"/>
          </w:pPr>
          <w:r w:rsidRPr="00A65DEB">
            <w:rPr>
              <w:rStyle w:val="PlaceholderText"/>
            </w:rPr>
            <w:t>Clique ou toque aqui para inserir o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Liberation Serif">
    <w:altName w:val="Times New Roman"/>
    <w:panose1 w:val="020B0604020202020204"/>
    <w:charset w:val="00"/>
    <w:family w:val="auto"/>
    <w:pitch w:val="default"/>
  </w:font>
  <w:font w:name="Noto Sans CJK SC Regular">
    <w:altName w:val="Times New Roman"/>
    <w:panose1 w:val="020B0604020202020204"/>
    <w:charset w:val="00"/>
    <w:family w:val="roman"/>
    <w:pitch w:val="default"/>
  </w:font>
  <w:font w:name="FreeSans">
    <w:altName w:val="Times New Roman"/>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C9D"/>
    <w:rsid w:val="00122372"/>
    <w:rsid w:val="0076639C"/>
    <w:rsid w:val="00831C9D"/>
    <w:rsid w:val="00F4423F"/>
  </w:rsids>
  <m:mathPr>
    <m:mathFont m:val="Cambria Math"/>
    <m:brkBin m:val="before"/>
    <m:brkBinSub m:val="--"/>
    <m:smallFrac m:val="0"/>
    <m:dispDef/>
    <m:lMargin m:val="0"/>
    <m:rMargin m:val="0"/>
    <m:defJc m:val="centerGroup"/>
    <m:wrapIndent m:val="1440"/>
    <m:intLim m:val="subSup"/>
    <m:naryLim m:val="undOvr"/>
  </m:mathPr>
  <w:themeFontLang w:val="en-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0EFCADCF203744A91924C8555B4D236">
    <w:name w:val="70EFCADCF203744A91924C8555B4D236"/>
  </w:style>
  <w:style w:type="paragraph" w:customStyle="1" w:styleId="8FFE9E03D1B4CA459FE5CA0235ABA444">
    <w:name w:val="8FFE9E03D1B4CA459FE5CA0235ABA444"/>
  </w:style>
  <w:style w:type="paragraph" w:customStyle="1" w:styleId="ED5F20F842159543A7B27169BB71CFC2">
    <w:name w:val="ED5F20F842159543A7B27169BB71CFC2"/>
  </w:style>
  <w:style w:type="paragraph" w:customStyle="1" w:styleId="2E85713415C5BD45971FDE0F6E8EEC60">
    <w:name w:val="2E85713415C5BD45971FDE0F6E8EEC60"/>
  </w:style>
  <w:style w:type="paragraph" w:customStyle="1" w:styleId="B7960664751D8649BBA3D19FCD585A11">
    <w:name w:val="B7960664751D8649BBA3D19FCD585A11"/>
  </w:style>
  <w:style w:type="paragraph" w:customStyle="1" w:styleId="E9361AF747F5A441A090E7BD347D194B">
    <w:name w:val="E9361AF747F5A441A090E7BD347D19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848F2D-E9D4-4A9F-99E9-0447A3964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REH Traducoes 2026.dotx</Template>
  <TotalTime>1</TotalTime>
  <Pages>3</Pages>
  <Words>373</Words>
  <Characters>2216</Characters>
  <Application>Microsoft Office Word</Application>
  <DocSecurity>0</DocSecurity>
  <Lines>49</Lines>
  <Paragraphs>23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Nakamura</dc:creator>
  <cp:keywords/>
  <dc:description/>
  <cp:lastModifiedBy>Emmanuel Nakamura</cp:lastModifiedBy>
  <cp:revision>2</cp:revision>
  <dcterms:created xsi:type="dcterms:W3CDTF">2026-08-18T11:57:00Z</dcterms:created>
  <dcterms:modified xsi:type="dcterms:W3CDTF">2026-08-18T11:57:00Z</dcterms:modified>
</cp:coreProperties>
</file>