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F83C5D" w14:textId="77777777" w:rsidR="00C74F13" w:rsidRPr="00801E19" w:rsidRDefault="00801E19" w:rsidP="00801E19">
      <w:pPr>
        <w:pStyle w:val="1REHEntrevistacom"/>
        <w:rPr>
          <w:szCs w:val="36"/>
        </w:rPr>
      </w:pPr>
      <w:r w:rsidRPr="00801E19">
        <w:rPr>
          <w:szCs w:val="36"/>
        </w:rPr>
        <w:t xml:space="preserve">Entrevista com </w:t>
      </w:r>
      <w:sdt>
        <w:sdtPr>
          <w:rPr>
            <w:szCs w:val="36"/>
          </w:rPr>
          <w:id w:val="-1626999148"/>
          <w:placeholder>
            <w:docPart w:val="70DF9C30CE313E4E95790FC0EAEC4F8A"/>
          </w:placeholder>
          <w:showingPlcHdr/>
        </w:sdtPr>
        <w:sdtContent>
          <w:r w:rsidRPr="00801E19">
            <w:rPr>
              <w:rStyle w:val="1REHEntrevistacomChar"/>
            </w:rPr>
            <w:t>Clique ou toque aqui para inserir o texto.</w:t>
          </w:r>
        </w:sdtContent>
      </w:sdt>
    </w:p>
    <w:p w14:paraId="2B307734" w14:textId="77777777" w:rsidR="00801E19" w:rsidRPr="00A40885" w:rsidRDefault="00801E19" w:rsidP="00801E19">
      <w:pPr>
        <w:pStyle w:val="2REHTtulodaentrevista"/>
        <w:rPr>
          <w:lang w:val="pt-BR"/>
        </w:rPr>
      </w:pPr>
      <w:r w:rsidRPr="00A40885">
        <w:rPr>
          <w:lang w:val="pt-BR"/>
        </w:rPr>
        <w:t>Título da entrevista</w:t>
      </w:r>
    </w:p>
    <w:sdt>
      <w:sdtPr>
        <w:id w:val="1572620013"/>
        <w:lock w:val="sdtLocked"/>
        <w:placeholder>
          <w:docPart w:val="70DF9C30CE313E4E95790FC0EAEC4F8A"/>
        </w:placeholder>
      </w:sdtPr>
      <w:sdtEndPr>
        <w:rPr>
          <w:rStyle w:val="3REHTitleoftheInterviewEnglishChar"/>
          <w:i w:val="0"/>
        </w:rPr>
      </w:sdtEndPr>
      <w:sdtContent>
        <w:p w14:paraId="7D59E14D" w14:textId="77777777" w:rsidR="002447A1" w:rsidRPr="00A40885" w:rsidRDefault="00801E19" w:rsidP="00801E19">
          <w:pPr>
            <w:pStyle w:val="3REHTitleoftheInterviewEnglish"/>
            <w:rPr>
              <w:rStyle w:val="3REHTitleoftheInterviewEnglishChar"/>
              <w:i/>
              <w:lang w:val="pt-BR"/>
            </w:rPr>
          </w:pPr>
          <w:r w:rsidRPr="00A40885">
            <w:rPr>
              <w:rStyle w:val="3REHTitleoftheInterviewEnglishChar"/>
              <w:i/>
              <w:lang w:val="pt-BR"/>
            </w:rPr>
            <w:t>Title of the Interview (English)</w:t>
          </w:r>
        </w:p>
      </w:sdtContent>
    </w:sdt>
    <w:p w14:paraId="7C254EE4" w14:textId="77777777" w:rsidR="00637941" w:rsidRPr="00A40885" w:rsidRDefault="002447A1" w:rsidP="00637941">
      <w:pPr>
        <w:pStyle w:val="4REHNomedoaentrevistadora"/>
        <w:spacing w:before="360" w:after="360"/>
        <w:rPr>
          <w:rFonts w:cs="Times New Roman"/>
          <w:color w:val="1F4A63"/>
          <w:szCs w:val="20"/>
          <w:lang w:val="pt-BR"/>
        </w:rPr>
      </w:pPr>
      <w:r w:rsidRPr="00A40885">
        <w:rPr>
          <w:rFonts w:cs="Times New Roman"/>
          <w:color w:val="1F4A63"/>
          <w:szCs w:val="20"/>
          <w:lang w:val="pt-BR"/>
        </w:rPr>
        <w:t>▼</w:t>
      </w:r>
    </w:p>
    <w:p w14:paraId="3E506DB3" w14:textId="77777777" w:rsidR="00FD0D2F" w:rsidRPr="00845E7A" w:rsidRDefault="00000000" w:rsidP="00D91CC4">
      <w:pPr>
        <w:pStyle w:val="4REHNomedoaentrevistadora"/>
        <w:rPr>
          <w:rStyle w:val="4REHNomedoaentrevistadoraChar"/>
          <w:b/>
          <w:smallCaps/>
          <w:lang w:val="pt-BR"/>
        </w:rPr>
      </w:pPr>
      <w:sdt>
        <w:sdtPr>
          <w:rPr>
            <w:b w:val="0"/>
            <w:smallCaps w:val="0"/>
          </w:rPr>
          <w:id w:val="-1665000501"/>
          <w:lock w:val="sdtLocked"/>
          <w:placeholder>
            <w:docPart w:val="55999BB6638B3641A1D084A961B8E3FC"/>
          </w:placeholder>
        </w:sdtPr>
        <w:sdtEndPr>
          <w:rPr>
            <w:rStyle w:val="4REHNomedoaentrevistadoraChar"/>
          </w:rPr>
        </w:sdtEndPr>
        <w:sdtContent>
          <w:r w:rsidR="00FD0D2F" w:rsidRPr="00845E7A">
            <w:rPr>
              <w:rStyle w:val="4REHNomedoaentrevistadoraChar"/>
              <w:b/>
              <w:smallCaps/>
              <w:lang w:val="pt-BR"/>
            </w:rPr>
            <w:t xml:space="preserve">Nome </w:t>
          </w:r>
          <w:r w:rsidR="00A64E7F" w:rsidRPr="00845E7A">
            <w:rPr>
              <w:rStyle w:val="4REHNomedoaentrevistadoraChar"/>
              <w:b/>
              <w:smallCaps/>
              <w:lang w:val="pt-BR"/>
            </w:rPr>
            <w:t xml:space="preserve">do/a </w:t>
          </w:r>
          <w:r w:rsidR="00801E19">
            <w:rPr>
              <w:rStyle w:val="4REHNomedoaentrevistadoraChar"/>
              <w:b/>
              <w:smallCaps/>
              <w:lang w:val="pt-BR"/>
            </w:rPr>
            <w:t>entrevistador/a</w:t>
          </w:r>
        </w:sdtContent>
      </w:sdt>
      <w:r w:rsidR="00FD0D2F" w:rsidRPr="00845E7A">
        <w:rPr>
          <w:rStyle w:val="4REHNomedoaentrevistadoraChar"/>
          <w:b/>
          <w:smallCaps/>
          <w:vertAlign w:val="superscript"/>
          <w:lang w:val="pt-BR"/>
        </w:rPr>
        <w:footnoteReference w:customMarkFollows="1" w:id="1"/>
        <w:t>*</w:t>
      </w:r>
    </w:p>
    <w:sdt>
      <w:sdtPr>
        <w:id w:val="-2076345336"/>
        <w:placeholder>
          <w:docPart w:val="55999BB6638B3641A1D084A961B8E3FC"/>
        </w:placeholder>
      </w:sdtPr>
      <w:sdtContent>
        <w:p w14:paraId="2E8D4305" w14:textId="77777777" w:rsidR="00637941" w:rsidRPr="007039E1" w:rsidRDefault="00617243" w:rsidP="00D91CC4">
          <w:pPr>
            <w:pStyle w:val="5REHAfiliaoinstitucional"/>
            <w:rPr>
              <w:color w:val="FF0000"/>
              <w:szCs w:val="20"/>
            </w:rPr>
          </w:pPr>
          <w:r>
            <w:t>Af</w:t>
          </w:r>
          <w:r w:rsidR="00496565" w:rsidRPr="00D91CC4">
            <w:t>iliação institucional</w:t>
          </w:r>
        </w:p>
      </w:sdtContent>
    </w:sdt>
    <w:p w14:paraId="7C50EC3B" w14:textId="77777777" w:rsidR="00637941" w:rsidRPr="00D91CC4" w:rsidRDefault="00F249E6" w:rsidP="00D91CC4">
      <w:pPr>
        <w:pStyle w:val="6REHOrcid"/>
      </w:pPr>
      <w:r w:rsidRPr="00D91CC4">
        <w:rPr>
          <w:noProof/>
          <w:lang w:val="en-US"/>
        </w:rPr>
        <w:drawing>
          <wp:anchor distT="0" distB="0" distL="114300" distR="114300" simplePos="0" relativeHeight="251658240" behindDoc="0" locked="0" layoutInCell="1" allowOverlap="1" wp14:anchorId="1C1C2A97" wp14:editId="35790521">
            <wp:simplePos x="0" y="0"/>
            <wp:positionH relativeFrom="column">
              <wp:posOffset>1892300</wp:posOffset>
            </wp:positionH>
            <wp:positionV relativeFrom="paragraph">
              <wp:posOffset>11430</wp:posOffset>
            </wp:positionV>
            <wp:extent cx="156845" cy="180975"/>
            <wp:effectExtent l="0" t="0" r="0" b="9525"/>
            <wp:wrapNone/>
            <wp:docPr id="36" name="Imagem 36" descr="File:Orcid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Orcid icon.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845" cy="18097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1060822600"/>
          <w:placeholder>
            <w:docPart w:val="041B9AB5E0EAC7498A2E22A07E6C9F40"/>
          </w:placeholder>
        </w:sdtPr>
        <w:sdtEndPr>
          <w:rPr>
            <w:rStyle w:val="4REHNomedoaentrevistadoraChar"/>
            <w:b/>
            <w:smallCaps/>
            <w:sz w:val="24"/>
          </w:rPr>
        </w:sdtEndPr>
        <w:sdtContent>
          <w:r w:rsidR="00637941" w:rsidRPr="00D91CC4">
            <w:rPr>
              <w:rStyle w:val="4REHNomedoaentrevistadoraChar"/>
              <w:b w:val="0"/>
              <w:smallCaps w:val="0"/>
              <w:sz w:val="20"/>
            </w:rPr>
            <w:t>http:/</w:t>
          </w:r>
          <w:r w:rsidR="007039E1" w:rsidRPr="00D91CC4">
            <w:rPr>
              <w:rStyle w:val="4REHNomedoaentrevistadoraChar"/>
              <w:b w:val="0"/>
              <w:smallCaps w:val="0"/>
              <w:sz w:val="20"/>
            </w:rPr>
            <w:t>/orcid.org/0000-0000-0000-0000</w:t>
          </w:r>
        </w:sdtContent>
      </w:sdt>
    </w:p>
    <w:p w14:paraId="47839655" w14:textId="77777777" w:rsidR="007039E1" w:rsidRPr="007039E1" w:rsidRDefault="00000000" w:rsidP="00D91CC4">
      <w:pPr>
        <w:pStyle w:val="7REHE-mail"/>
      </w:pPr>
      <w:sdt>
        <w:sdtPr>
          <w:id w:val="-1307785165"/>
          <w:placeholder>
            <w:docPart w:val="C4AFBB995515D34FB87331875FC72C38"/>
          </w:placeholder>
        </w:sdtPr>
        <w:sdtEndPr>
          <w:rPr>
            <w:rStyle w:val="4REHNomedoaentrevistadoraChar"/>
            <w:b/>
            <w:i w:val="0"/>
            <w:smallCaps/>
            <w:sz w:val="24"/>
          </w:rPr>
        </w:sdtEndPr>
        <w:sdtContent>
          <w:r w:rsidR="007039E1" w:rsidRPr="007039E1">
            <w:t>email@exemplo.br</w:t>
          </w:r>
        </w:sdtContent>
      </w:sdt>
    </w:p>
    <w:p w14:paraId="1E2B214F" w14:textId="77777777" w:rsidR="00637941" w:rsidRDefault="00637941" w:rsidP="007039E1">
      <w:pPr>
        <w:pStyle w:val="4REHNomedoaentrevistadora"/>
        <w:jc w:val="both"/>
        <w:rPr>
          <w:color w:val="FF0000"/>
          <w:sz w:val="20"/>
          <w:szCs w:val="20"/>
          <w:lang w:val="pt-BR"/>
        </w:rPr>
      </w:pPr>
    </w:p>
    <w:p w14:paraId="77A992C9" w14:textId="77777777" w:rsidR="004601FC" w:rsidRPr="00845E7A" w:rsidRDefault="004601FC" w:rsidP="004601FC">
      <w:pPr>
        <w:numPr>
          <w:ilvl w:val="0"/>
          <w:numId w:val="5"/>
        </w:numPr>
        <w:rPr>
          <w:lang w:val="pt-BR"/>
        </w:rPr>
        <w:sectPr w:rsidR="004601FC" w:rsidRPr="00845E7A" w:rsidSect="00C040C4">
          <w:headerReference w:type="even" r:id="rId9"/>
          <w:headerReference w:type="default" r:id="rId10"/>
          <w:footerReference w:type="even" r:id="rId11"/>
          <w:footerReference w:type="default" r:id="rId12"/>
          <w:headerReference w:type="first" r:id="rId13"/>
          <w:footerReference w:type="first" r:id="rId14"/>
          <w:type w:val="continuous"/>
          <w:pgSz w:w="11906" w:h="16838"/>
          <w:pgMar w:top="3402" w:right="1134" w:bottom="1418" w:left="1134" w:header="709" w:footer="822" w:gutter="0"/>
          <w:pgNumType w:fmt="numberInDash"/>
          <w:cols w:space="708"/>
          <w:titlePg/>
          <w:docGrid w:linePitch="360"/>
        </w:sectPr>
      </w:pPr>
    </w:p>
    <w:p w14:paraId="3F7126F9" w14:textId="77777777" w:rsidR="004601FC" w:rsidRPr="00B171F5" w:rsidRDefault="00801E19" w:rsidP="004601FC">
      <w:pPr>
        <w:ind w:firstLine="709"/>
        <w:rPr>
          <w:color w:val="FF0000"/>
          <w:szCs w:val="24"/>
        </w:rPr>
      </w:pPr>
      <w:r w:rsidRPr="00A40885">
        <w:rPr>
          <w:lang w:val="pt-BR"/>
        </w:rPr>
        <w:t xml:space="preserve">[Redigir uma breve introdução ou apresentação do/a entrevistado/a]. </w:t>
      </w:r>
      <w:r w:rsidR="004601FC" w:rsidRPr="00A40885">
        <w:rPr>
          <w:lang w:val="pt-BR"/>
        </w:rPr>
        <w:t>Lorem ipsum dolor sit amet, consectetur adipiscing elit, sed do eiusmod tempor incididunt ut labore et dolore magna aliqua. Ut enim ad minim veniam, quis nostrud exercitation ullamco laboris nisi ut aliquip ex ea commodo consequat.</w:t>
      </w:r>
      <w:r w:rsidR="004601FC">
        <w:rPr>
          <w:rStyle w:val="FootnoteReference"/>
          <w:szCs w:val="24"/>
          <w:lang w:val="pt-BR"/>
        </w:rPr>
        <w:footnoteReference w:id="2"/>
      </w:r>
      <w:r w:rsidR="004601FC" w:rsidRPr="00A40885">
        <w:rPr>
          <w:lang w:val="pt-BR"/>
        </w:rPr>
        <w:t xml:space="preserve"> </w:t>
      </w:r>
      <w:r w:rsidR="004601FC" w:rsidRPr="00EB173C">
        <w:t>Duis aute irure dolor in reprehenderit in voluptate velit esse cillum dolore eu fugiat nulla pariatur. Excepteur sint occaecat cupidatat non proident, sunt in culpa qui officia deserunt mollit anim id est laborum.</w:t>
      </w:r>
      <w:r w:rsidR="004601FC">
        <w:rPr>
          <w:rStyle w:val="FootnoteReference"/>
          <w:szCs w:val="24"/>
          <w:lang w:val="pt-BR"/>
        </w:rPr>
        <w:footnoteReference w:id="3"/>
      </w:r>
      <w:r w:rsidR="004601FC" w:rsidRPr="00EB173C">
        <w:rPr>
          <w:szCs w:val="24"/>
        </w:rPr>
        <w:t xml:space="preserve"> </w:t>
      </w:r>
    </w:p>
    <w:p w14:paraId="72F10555" w14:textId="77777777" w:rsidR="00801E19" w:rsidRDefault="00801E19" w:rsidP="004601FC">
      <w:pPr>
        <w:pStyle w:val="9REHRefernciasbibliogrficas"/>
      </w:pPr>
      <w:r>
        <w:t xml:space="preserve">Nome do/a entrevistador/A: </w:t>
      </w:r>
      <w:r w:rsidRPr="00801E19">
        <w:rPr>
          <w:b w:val="0"/>
          <w:i/>
          <w:smallCaps w:val="0"/>
        </w:rPr>
        <w:t>Pergunta?</w:t>
      </w:r>
    </w:p>
    <w:p w14:paraId="236676C8" w14:textId="77777777" w:rsidR="00801E19" w:rsidRDefault="00801E19" w:rsidP="004601FC">
      <w:pPr>
        <w:pStyle w:val="9REHRefernciasbibliogrficas"/>
      </w:pPr>
      <w:r>
        <w:t xml:space="preserve">Nome do/a Entrevistado/a: </w:t>
      </w:r>
      <w:r w:rsidRPr="00893CE7">
        <w:rPr>
          <w:b w:val="0"/>
          <w:smallCaps w:val="0"/>
        </w:rPr>
        <w:t>Resposta.</w:t>
      </w:r>
    </w:p>
    <w:p w14:paraId="2CE79586" w14:textId="77777777" w:rsidR="004601FC" w:rsidRDefault="004601FC" w:rsidP="004601FC">
      <w:pPr>
        <w:pStyle w:val="9REHRefernciasbibliogrficas"/>
      </w:pPr>
      <w:r>
        <w:t>Referências bibliográficas</w:t>
      </w:r>
    </w:p>
    <w:p w14:paraId="4B5FF85E" w14:textId="77777777" w:rsidR="004601FC" w:rsidRPr="00590B72" w:rsidRDefault="004601FC" w:rsidP="004601FC">
      <w:pPr>
        <w:spacing w:line="240" w:lineRule="auto"/>
        <w:rPr>
          <w:i/>
          <w:color w:val="7030A0"/>
          <w:szCs w:val="24"/>
          <w:lang w:val="pt-BR"/>
        </w:rPr>
      </w:pPr>
      <w:r w:rsidRPr="00590B72">
        <w:rPr>
          <w:i/>
          <w:color w:val="7030A0"/>
          <w:szCs w:val="24"/>
          <w:lang w:val="pt-BR"/>
        </w:rPr>
        <w:t>As referências devem ser listadas em ordem alfabética pelo sobrenome do primeiro autor, com recuo deslocado de 1,25 cm a partir da segunda linha. Somente as obras efetivamente citadas no manuscrito devem constar na lista. Quando houver mais de uma obra do mesmo autor publicada no mesmo ano, devem-se acrescentar letras minúsculas ao ano (2024a, 2024b etc.), tanto no texto quanto na lista de referências.</w:t>
      </w:r>
      <w:r>
        <w:rPr>
          <w:i/>
          <w:color w:val="7030A0"/>
          <w:szCs w:val="24"/>
          <w:lang w:val="pt-BR"/>
        </w:rPr>
        <w:t xml:space="preserve"> Veja exemplos a seguir:</w:t>
      </w:r>
    </w:p>
    <w:p w14:paraId="3BC7FAF3" w14:textId="77777777" w:rsidR="004601FC" w:rsidRPr="00590B72" w:rsidRDefault="004601FC" w:rsidP="004601FC">
      <w:pPr>
        <w:spacing w:line="240" w:lineRule="auto"/>
        <w:rPr>
          <w:szCs w:val="24"/>
          <w:lang w:val="pt-BR"/>
        </w:rPr>
      </w:pPr>
    </w:p>
    <w:p w14:paraId="01F31D17" w14:textId="77777777" w:rsidR="004601FC" w:rsidRPr="00A40885" w:rsidRDefault="004601FC" w:rsidP="00C058C6">
      <w:pPr>
        <w:pStyle w:val="10REHOrganizaodasreferncias"/>
        <w:rPr>
          <w:lang w:val="en-US"/>
        </w:rPr>
      </w:pPr>
      <w:r w:rsidRPr="00A40885">
        <w:rPr>
          <w:lang w:val="en-US"/>
        </w:rPr>
        <w:lastRenderedPageBreak/>
        <w:t xml:space="preserve">Ferrarin, Alfredo. 2001. </w:t>
      </w:r>
      <w:r w:rsidRPr="00A40885">
        <w:rPr>
          <w:i/>
          <w:iCs/>
          <w:lang w:val="en-US"/>
        </w:rPr>
        <w:t>Hegel and Aristotle</w:t>
      </w:r>
      <w:r w:rsidRPr="00A40885">
        <w:rPr>
          <w:lang w:val="en-US"/>
        </w:rPr>
        <w:t>. Cambridge University Press.</w:t>
      </w:r>
    </w:p>
    <w:p w14:paraId="66AFA28A" w14:textId="2A5CF6D2" w:rsidR="004601FC" w:rsidRPr="00590B72" w:rsidRDefault="004601FC" w:rsidP="00C058C6">
      <w:pPr>
        <w:pStyle w:val="10REHOrganizaodasreferncias"/>
      </w:pPr>
      <w:r w:rsidRPr="00D51065">
        <w:rPr>
          <w:lang w:val="en-US"/>
        </w:rPr>
        <w:t xml:space="preserve">Marcuse, Herbert. </w:t>
      </w:r>
      <w:r w:rsidRPr="00590B72">
        <w:t xml:space="preserve">1978. </w:t>
      </w:r>
      <w:r w:rsidRPr="00590B72">
        <w:rPr>
          <w:i/>
          <w:iCs/>
        </w:rPr>
        <w:t>Razão e revolução: Hegel e o advento da teoria social</w:t>
      </w:r>
      <w:r w:rsidRPr="00590B72">
        <w:t>. Traduzido por Marília Barroso. Paz e Terra. Publicado originalmente em 1941.</w:t>
      </w:r>
    </w:p>
    <w:p w14:paraId="7AFB8842" w14:textId="43875554" w:rsidR="004601FC" w:rsidRPr="00590B72" w:rsidRDefault="004601FC" w:rsidP="00C058C6">
      <w:pPr>
        <w:pStyle w:val="10REHOrganizaodasreferncias"/>
        <w:rPr>
          <w:lang w:val="en-US"/>
        </w:rPr>
      </w:pPr>
      <w:r w:rsidRPr="00D51065">
        <w:t xml:space="preserve">Quante, Michael. 2004. </w:t>
      </w:r>
      <w:r w:rsidRPr="00590B72">
        <w:rPr>
          <w:lang w:val="en-US"/>
        </w:rPr>
        <w:t xml:space="preserve">“The Sittlich and the Moral: Hegel’s Legacy.” In </w:t>
      </w:r>
      <w:r w:rsidRPr="00590B72">
        <w:rPr>
          <w:i/>
          <w:iCs/>
          <w:lang w:val="en-US"/>
        </w:rPr>
        <w:t>Hegel and the Tradition</w:t>
      </w:r>
      <w:r w:rsidRPr="00590B72">
        <w:rPr>
          <w:lang w:val="en-US"/>
        </w:rPr>
        <w:t xml:space="preserve">, organizado por </w:t>
      </w:r>
      <w:r w:rsidR="00A40885">
        <w:rPr>
          <w:lang w:val="en-US"/>
        </w:rPr>
        <w:t>Will</w:t>
      </w:r>
      <w:r w:rsidRPr="00590B72">
        <w:rPr>
          <w:lang w:val="en-US"/>
        </w:rPr>
        <w:t xml:space="preserve"> Dudley, 112–134. University of Toronto Press, 2004.</w:t>
      </w:r>
    </w:p>
    <w:p w14:paraId="1EA7540C" w14:textId="77777777" w:rsidR="004601FC" w:rsidRPr="00D51065" w:rsidRDefault="004601FC" w:rsidP="00C058C6">
      <w:pPr>
        <w:pStyle w:val="10REHOrganizaodasreferncias"/>
        <w:rPr>
          <w:lang w:val="de-DE"/>
        </w:rPr>
      </w:pPr>
      <w:r w:rsidRPr="004601FC">
        <w:rPr>
          <w:lang w:val="de-DE"/>
        </w:rPr>
        <w:t xml:space="preserve">Neuser, Wolfgang. </w:t>
      </w:r>
      <w:r w:rsidRPr="00590B72">
        <w:rPr>
          <w:lang w:val="de-DE"/>
        </w:rPr>
        <w:t xml:space="preserve">1998. “Hegels Naturphilosophie und ihre Rezeption.” </w:t>
      </w:r>
      <w:r w:rsidRPr="00D51065">
        <w:rPr>
          <w:i/>
          <w:iCs/>
          <w:lang w:val="de-DE"/>
        </w:rPr>
        <w:t>Hegel-Studien</w:t>
      </w:r>
      <w:r w:rsidRPr="00D51065">
        <w:rPr>
          <w:lang w:val="de-DE"/>
        </w:rPr>
        <w:t xml:space="preserve"> 33 (2): 45–70.</w:t>
      </w:r>
    </w:p>
    <w:p w14:paraId="145024CE" w14:textId="0132FBB6" w:rsidR="004601FC" w:rsidRPr="00A40885" w:rsidRDefault="004601FC" w:rsidP="00C058C6">
      <w:pPr>
        <w:pStyle w:val="10REHOrganizaodasreferncias"/>
        <w:rPr>
          <w:lang w:val="de-DE"/>
        </w:rPr>
      </w:pPr>
      <w:r w:rsidRPr="00D51065">
        <w:rPr>
          <w:lang w:val="de-DE"/>
        </w:rPr>
        <w:t xml:space="preserve">Houlgate, Stephen. 2016. “Hegel’s Logic.” </w:t>
      </w:r>
      <w:r w:rsidR="00A40885" w:rsidRPr="00A40885">
        <w:rPr>
          <w:i/>
          <w:iCs/>
          <w:lang w:val="de-DE"/>
        </w:rPr>
        <w:t>Hegel</w:t>
      </w:r>
      <w:r w:rsidR="00D51065">
        <w:rPr>
          <w:i/>
          <w:iCs/>
          <w:lang w:val="de-DE"/>
        </w:rPr>
        <w:t xml:space="preserve"> </w:t>
      </w:r>
      <w:r w:rsidR="00D51065" w:rsidRPr="00D51065">
        <w:rPr>
          <w:i/>
          <w:iCs/>
          <w:lang w:val="de-DE"/>
        </w:rPr>
        <w:t>Bulletin</w:t>
      </w:r>
      <w:r w:rsidR="00A40885" w:rsidRPr="00A40885">
        <w:rPr>
          <w:i/>
          <w:iCs/>
          <w:lang w:val="de-DE"/>
        </w:rPr>
        <w:t xml:space="preserve"> </w:t>
      </w:r>
      <w:r w:rsidRPr="00A40885">
        <w:rPr>
          <w:lang w:val="de-DE"/>
        </w:rPr>
        <w:t>37 (1–2): 1–22. https://doi.org/10.1017/hgl.2016.3.</w:t>
      </w:r>
    </w:p>
    <w:p w14:paraId="61A0C182" w14:textId="77777777" w:rsidR="004601FC" w:rsidRPr="004601FC" w:rsidRDefault="004601FC" w:rsidP="00C058C6">
      <w:pPr>
        <w:pStyle w:val="10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Moldenhauer e Karl Markus Michel. </w:t>
      </w:r>
      <w:r w:rsidRPr="004601FC">
        <w:rPr>
          <w:lang w:val="de-DE"/>
        </w:rPr>
        <w:t>Suhrkamp.</w:t>
      </w:r>
    </w:p>
    <w:p w14:paraId="6F2C8DC9" w14:textId="77777777" w:rsidR="004601FC" w:rsidRPr="004601FC" w:rsidRDefault="004601FC" w:rsidP="00C058C6">
      <w:pPr>
        <w:pStyle w:val="10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Hamburg: Meiner.</w:t>
      </w:r>
    </w:p>
    <w:p w14:paraId="1B485800" w14:textId="77777777" w:rsidR="004601FC" w:rsidRPr="008A1D5E" w:rsidRDefault="004601FC" w:rsidP="004601FC">
      <w:pPr>
        <w:spacing w:before="840" w:line="240" w:lineRule="auto"/>
        <w:jc w:val="right"/>
        <w:rPr>
          <w:smallCaps/>
          <w:szCs w:val="24"/>
          <w:lang w:val="pt-BR"/>
        </w:rPr>
      </w:pPr>
      <w:r w:rsidRPr="00590B72">
        <w:rPr>
          <w:szCs w:val="24"/>
          <w:lang w:val="pt-BR"/>
        </w:rPr>
        <w:t xml:space="preserve"> </w:t>
      </w:r>
      <w:r w:rsidRPr="00DD2459">
        <w:rPr>
          <w:color w:val="7030A0"/>
          <w:sz w:val="20"/>
          <w:lang w:val="pt-BR"/>
        </w:rPr>
        <w:t>[Não preencher]</w:t>
      </w:r>
      <w:r>
        <w:rPr>
          <w:color w:val="7030A0"/>
          <w:sz w:val="20"/>
          <w:lang w:val="pt-BR"/>
        </w:rPr>
        <w:t xml:space="preserve"> </w:t>
      </w:r>
      <w:r w:rsidRPr="008A1D5E">
        <w:rPr>
          <w:smallCaps/>
          <w:szCs w:val="24"/>
          <w:lang w:val="pt-BR"/>
        </w:rPr>
        <w:t xml:space="preserve">Recebido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xxxx</w:t>
      </w:r>
    </w:p>
    <w:p w14:paraId="4F77A8F5" w14:textId="19588422" w:rsidR="004601FC" w:rsidRPr="00A40885" w:rsidRDefault="004601FC" w:rsidP="00A40885">
      <w:pPr>
        <w:spacing w:line="240" w:lineRule="auto"/>
        <w:jc w:val="right"/>
        <w:rPr>
          <w:smallCaps/>
          <w:szCs w:val="24"/>
          <w:lang w:val="pt-BR"/>
        </w:rPr>
        <w:sectPr w:rsidR="004601FC" w:rsidRPr="00A40885" w:rsidSect="004601FC">
          <w:headerReference w:type="default" r:id="rId15"/>
          <w:type w:val="continuous"/>
          <w:pgSz w:w="11906" w:h="16838"/>
          <w:pgMar w:top="1701" w:right="1418" w:bottom="1701" w:left="1418" w:header="709" w:footer="822" w:gutter="0"/>
          <w:pgNumType w:fmt="numberInDash"/>
          <w:cols w:space="708"/>
          <w:titlePg/>
          <w:docGrid w:linePitch="360"/>
        </w:sectPr>
      </w:pPr>
      <w:r w:rsidRPr="00DD2459">
        <w:rPr>
          <w:color w:val="7030A0"/>
          <w:sz w:val="20"/>
          <w:lang w:val="pt-BR"/>
        </w:rPr>
        <w:t>[Não preencher]</w:t>
      </w:r>
      <w:r>
        <w:rPr>
          <w:color w:val="7030A0"/>
          <w:sz w:val="20"/>
          <w:lang w:val="pt-BR"/>
        </w:rPr>
        <w:t xml:space="preserve"> </w:t>
      </w:r>
      <w:r w:rsidRPr="008A1D5E">
        <w:rPr>
          <w:smallCaps/>
          <w:szCs w:val="24"/>
          <w:lang w:val="pt-BR"/>
        </w:rPr>
        <w:t xml:space="preserve">Aceito em </w:t>
      </w:r>
      <w:r>
        <w:rPr>
          <w:smallCaps/>
          <w:szCs w:val="24"/>
          <w:lang w:val="pt-BR"/>
        </w:rPr>
        <w:t>xx</w:t>
      </w:r>
      <w:r w:rsidRPr="008A1D5E">
        <w:rPr>
          <w:smallCaps/>
          <w:szCs w:val="24"/>
          <w:lang w:val="pt-BR"/>
        </w:rPr>
        <w:t>/</w:t>
      </w:r>
      <w:r>
        <w:rPr>
          <w:smallCaps/>
          <w:szCs w:val="24"/>
          <w:lang w:val="pt-BR"/>
        </w:rPr>
        <w:t>xx</w:t>
      </w:r>
      <w:r w:rsidRPr="008A1D5E">
        <w:rPr>
          <w:smallCaps/>
          <w:szCs w:val="24"/>
          <w:lang w:val="pt-BR"/>
        </w:rPr>
        <w:t>/</w:t>
      </w:r>
      <w:r>
        <w:rPr>
          <w:smallCaps/>
          <w:szCs w:val="24"/>
          <w:lang w:val="pt-BR"/>
        </w:rPr>
        <w:t>xxx</w:t>
      </w:r>
    </w:p>
    <w:p w14:paraId="3C998C1B" w14:textId="77777777"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14:paraId="69A0BE20" w14:textId="77777777"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14:paraId="4A68F03D" w14:textId="77777777" w:rsidR="008F5AE3" w:rsidRPr="008F5AE3" w:rsidRDefault="008F5AE3" w:rsidP="00FD0D2F">
      <w:pPr>
        <w:spacing w:after="720" w:line="240" w:lineRule="auto"/>
        <w:rPr>
          <w:smallCaps/>
          <w:szCs w:val="24"/>
          <w:lang w:val="pt-BR"/>
        </w:rPr>
      </w:pPr>
    </w:p>
    <w:sectPr w:rsidR="008F5AE3" w:rsidRPr="008F5AE3" w:rsidSect="00C040C4">
      <w:footerReference w:type="default" r:id="rId16"/>
      <w:headerReference w:type="first" r:id="rId17"/>
      <w:footerReference w:type="first" r:id="rId18"/>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138296" w14:textId="77777777" w:rsidR="00000C23" w:rsidRDefault="00000C23" w:rsidP="00FD0D2F">
      <w:pPr>
        <w:spacing w:line="240" w:lineRule="auto"/>
      </w:pPr>
      <w:r>
        <w:separator/>
      </w:r>
    </w:p>
    <w:p w14:paraId="4385AF00" w14:textId="77777777" w:rsidR="00000C23" w:rsidRDefault="00000C23"/>
  </w:endnote>
  <w:endnote w:type="continuationSeparator" w:id="0">
    <w:p w14:paraId="1E2046D0" w14:textId="77777777" w:rsidR="00000C23" w:rsidRDefault="00000C23" w:rsidP="00FD0D2F">
      <w:pPr>
        <w:spacing w:line="240" w:lineRule="auto"/>
      </w:pPr>
      <w:r>
        <w:continuationSeparator/>
      </w:r>
    </w:p>
    <w:p w14:paraId="57496D8E" w14:textId="77777777" w:rsidR="00000C23" w:rsidRDefault="00000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6436D096-8EE8-9243-97E5-C9C97062FB07}"/>
  </w:font>
  <w:font w:name="Times New Roman">
    <w:panose1 w:val="02020603050405020304"/>
    <w:charset w:val="00"/>
    <w:family w:val="roman"/>
    <w:pitch w:val="variable"/>
    <w:sig w:usb0="E0002EFF" w:usb1="C000785B" w:usb2="00000009" w:usb3="00000000" w:csb0="000001FF" w:csb1="00000000"/>
    <w:embedRegular r:id="rId2" w:fontKey="{59AC6E29-9E40-4544-B3C9-4515418C1624}"/>
    <w:embedBold r:id="rId3" w:fontKey="{2444E4BE-ECCC-E945-8D1B-1201D7A5AFFD}"/>
    <w:embedItalic r:id="rId4" w:fontKey="{E7C8F27A-CBFC-864A-8323-F0F720BDEF39}"/>
    <w:embedBoldItalic r:id="rId5" w:fontKey="{300A4DFA-9365-4740-98E6-DE0C74BCBA4A}"/>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0" w:fontKey="{42C2934E-B5C4-8E4D-B368-14A71061332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oto Sans CJK SC Regular">
    <w:altName w:val="Times New Roman"/>
    <w:panose1 w:val="020B0604020202020204"/>
    <w:charset w:val="00"/>
    <w:family w:val="roman"/>
    <w:notTrueType/>
    <w:pitch w:val="default"/>
  </w:font>
  <w:font w:name="FreeSan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embedRegular r:id="rId15" w:fontKey="{66BFD806-6120-B54C-BA60-E574FE065AA8}"/>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9C3F89" w14:textId="77777777" w:rsidR="00BE5415" w:rsidRDefault="00BE54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2D948E" w14:textId="77777777" w:rsidR="00FD0D2F" w:rsidRPr="00B171F5" w:rsidRDefault="00FD0D2F" w:rsidP="00B171F5">
    <w:pPr>
      <w:pStyle w:val="12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243713453"/>
        <w:lock w:val="sdtLocked"/>
        <w:placeholder>
          <w:docPart w:val="70DF9C30CE313E4E95790FC0EAEC4F8A"/>
        </w:placeholder>
      </w:sdtPr>
      <w:sdtContent>
        <w:r w:rsidRPr="00B171F5">
          <w:rPr>
            <w:rFonts w:eastAsia="Symbol"/>
          </w:rPr>
          <w:t>xx</w:t>
        </w:r>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838874"/>
        <w:lock w:val="sdtLocked"/>
        <w:placeholder>
          <w:docPart w:val="70DF9C30CE313E4E95790FC0EAEC4F8A"/>
        </w:placeholder>
      </w:sdtPr>
      <w:sdtContent>
        <w:r w:rsidRPr="00B171F5">
          <w:rPr>
            <w:rFonts w:eastAsia="Symbol"/>
          </w:rPr>
          <w:t>xx</w:t>
        </w:r>
      </w:sdtContent>
    </w:sdt>
    <w:r w:rsidRPr="00B171F5">
      <w:rPr>
        <w:rFonts w:eastAsia="Symbol"/>
      </w:rPr>
      <w:t xml:space="preserve"> (</w:t>
    </w:r>
    <w:sdt>
      <w:sdtPr>
        <w:rPr>
          <w:rFonts w:eastAsia="Symbol"/>
        </w:rPr>
        <w:id w:val="-921944989"/>
        <w:lock w:val="sdtLocked"/>
        <w:placeholder>
          <w:docPart w:val="70DF9C30CE313E4E95790FC0EAEC4F8A"/>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47430180"/>
        <w:lock w:val="sdtLocked"/>
        <w:placeholder>
          <w:docPart w:val="70DF9C30CE313E4E95790FC0EAEC4F8A"/>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5DA8D756" w14:textId="77777777"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BE5415">
      <w:rPr>
        <w:rFonts w:ascii="Trebuchet MS" w:hAnsi="Trebuchet MS"/>
        <w:noProof/>
      </w:rPr>
      <w:t>- 2 -</w:t>
    </w:r>
    <w:r w:rsidRPr="00847EF7">
      <w:rPr>
        <w:rFonts w:ascii="Trebuchet MS" w:hAnsi="Trebuchet M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84E51" w14:textId="77777777" w:rsidR="00FD0D2F" w:rsidRPr="00FD0D2F" w:rsidRDefault="00BE5415" w:rsidP="00BE5415">
    <w:pPr>
      <w:pStyle w:val="11REHNmerodepgina"/>
      <w:pBdr>
        <w:top w:val="none" w:sz="0" w:space="0" w:color="auto"/>
      </w:pBdr>
      <w:tabs>
        <w:tab w:val="center" w:pos="4819"/>
      </w:tabs>
      <w:jc w:val="both"/>
    </w:pPr>
    <w:r>
      <w:rPr>
        <w:noProof/>
        <w:lang w:val="en-US" w:eastAsia="en-US" w:bidi="ar-SA"/>
      </w:rPr>
      <w:drawing>
        <wp:anchor distT="0" distB="0" distL="114300" distR="114300" simplePos="0" relativeHeight="251657216" behindDoc="1" locked="0" layoutInCell="1" allowOverlap="1" wp14:anchorId="2C740E53" wp14:editId="7B564E28">
          <wp:simplePos x="0" y="0"/>
          <wp:positionH relativeFrom="column">
            <wp:posOffset>3813493</wp:posOffset>
          </wp:positionH>
          <wp:positionV relativeFrom="paragraph">
            <wp:posOffset>-1202</wp:posOffset>
          </wp:positionV>
          <wp:extent cx="2637129" cy="293370"/>
          <wp:effectExtent l="0" t="0" r="0" b="0"/>
          <wp:wrapNone/>
          <wp:docPr id="111"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 Revis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37129" cy="293370"/>
                  </a:xfrm>
                  <a:prstGeom prst="rect">
                    <a:avLst/>
                  </a:prstGeom>
                </pic:spPr>
              </pic:pic>
            </a:graphicData>
          </a:graphic>
          <wp14:sizeRelH relativeFrom="margin">
            <wp14:pctWidth>0</wp14:pctWidth>
          </wp14:sizeRelH>
          <wp14:sizeRelV relativeFrom="margin">
            <wp14:pctHeight>0</wp14:pctHeight>
          </wp14:sizeRelV>
        </wp:anchor>
      </w:drawing>
    </w:r>
    <w:r w:rsidRPr="00BE5415">
      <w:rPr>
        <w:spacing w:val="0"/>
        <w:sz w:val="16"/>
        <w:szCs w:val="16"/>
      </w:rPr>
      <w:t>DOI:</w:t>
    </w:r>
    <w:r w:rsidRPr="00BE5415">
      <w:rPr>
        <w:spacing w:val="0"/>
      </w:rPr>
      <w:t xml:space="preserve"> </w:t>
    </w:r>
    <w:r w:rsidRPr="00BE5415">
      <w:rPr>
        <w:spacing w:val="0"/>
        <w:sz w:val="16"/>
        <w:szCs w:val="16"/>
      </w:rPr>
      <w:t>https://doi.org/</w:t>
    </w:r>
    <w:r>
      <w:tab/>
    </w:r>
    <w:r w:rsidR="00FD0D2F" w:rsidRPr="00847EF7">
      <w:fldChar w:fldCharType="begin"/>
    </w:r>
    <w:r w:rsidR="00FD0D2F" w:rsidRPr="00847EF7">
      <w:instrText>PAGE   \* MERGEFORMAT</w:instrText>
    </w:r>
    <w:r w:rsidR="00FD0D2F" w:rsidRPr="00847EF7">
      <w:fldChar w:fldCharType="separate"/>
    </w:r>
    <w:r>
      <w:rPr>
        <w:noProof/>
      </w:rPr>
      <w:t>- 1 -</w:t>
    </w:r>
    <w:r w:rsidR="00FD0D2F" w:rsidRPr="00847EF7">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78B75" w14:textId="77777777" w:rsidR="00C040C4" w:rsidRPr="00B171F5" w:rsidRDefault="00C040C4" w:rsidP="00B171F5">
    <w:pPr>
      <w:pStyle w:val="12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FA27C04A9E21E04385FC2AB3ECA03BB4"/>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FA27C04A9E21E04385FC2AB3ECA03BB4"/>
        </w:placeholder>
      </w:sdtPr>
      <w:sdtContent>
        <w:r w:rsidRPr="00B171F5">
          <w:rPr>
            <w:rFonts w:eastAsia="Symbol"/>
          </w:rPr>
          <w:t>xx</w:t>
        </w:r>
      </w:sdtContent>
    </w:sdt>
    <w:r w:rsidRPr="00B171F5">
      <w:rPr>
        <w:rFonts w:eastAsia="Symbol"/>
      </w:rPr>
      <w:t xml:space="preserve"> (</w:t>
    </w:r>
    <w:sdt>
      <w:sdtPr>
        <w:rPr>
          <w:rFonts w:eastAsia="Symbol"/>
        </w:rPr>
        <w:id w:val="-1509051098"/>
        <w:lock w:val="sdtLocked"/>
        <w:placeholder>
          <w:docPart w:val="FA27C04A9E21E04385FC2AB3ECA03BB4"/>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624309930"/>
        <w:lock w:val="sdtLocked"/>
        <w:placeholder>
          <w:docPart w:val="FA27C04A9E21E04385FC2AB3ECA03BB4"/>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6A9DEC21" w14:textId="77777777"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BE5415">
      <w:rPr>
        <w:rFonts w:ascii="Trebuchet MS" w:hAnsi="Trebuchet MS"/>
        <w:noProof/>
      </w:rPr>
      <w:t>- 4 -</w:t>
    </w:r>
    <w:r w:rsidRPr="00847EF7">
      <w:rPr>
        <w:rFonts w:ascii="Trebuchet MS" w:hAnsi="Trebuchet MS"/>
      </w:rPr>
      <w:fldChar w:fldCharType="end"/>
    </w:r>
  </w:p>
  <w:p w14:paraId="4778AC04" w14:textId="77777777" w:rsidR="00135BB2" w:rsidRDefault="00135BB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7E74E8" w14:textId="77777777" w:rsidR="00A5435A" w:rsidRPr="00B171F5" w:rsidRDefault="00A5435A" w:rsidP="00A5435A">
    <w:pPr>
      <w:pStyle w:val="12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5955D0FC7C684C4BB1D55FA0DA6B46AC"/>
        </w:placeholder>
      </w:sdtPr>
      <w:sdtContent>
        <w:r w:rsidRPr="00B171F5">
          <w:rPr>
            <w:rFonts w:eastAsia="Symbol"/>
          </w:rPr>
          <w:t>xx</w:t>
        </w:r>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5955D0FC7C684C4BB1D55FA0DA6B46AC"/>
        </w:placeholder>
      </w:sdtPr>
      <w:sdtContent>
        <w:r w:rsidRPr="00B171F5">
          <w:rPr>
            <w:rFonts w:eastAsia="Symbol"/>
          </w:rPr>
          <w:t>xx</w:t>
        </w:r>
      </w:sdtContent>
    </w:sdt>
    <w:r w:rsidRPr="00B171F5">
      <w:rPr>
        <w:rFonts w:eastAsia="Symbol"/>
      </w:rPr>
      <w:t xml:space="preserve"> (</w:t>
    </w:r>
    <w:sdt>
      <w:sdtPr>
        <w:rPr>
          <w:rFonts w:eastAsia="Symbol"/>
        </w:rPr>
        <w:id w:val="-756751585"/>
        <w:placeholder>
          <w:docPart w:val="5955D0FC7C684C4BB1D55FA0DA6B46AC"/>
        </w:placeholder>
      </w:sdtPr>
      <w:sdtContent>
        <w:r w:rsidRPr="00B171F5">
          <w:rPr>
            <w:rFonts w:eastAsia="Symbol"/>
          </w:rPr>
          <w:t>xxxx</w:t>
        </w:r>
      </w:sdtContent>
    </w:sdt>
    <w:r w:rsidRPr="00B171F5">
      <w:rPr>
        <w:rFonts w:eastAsia="Symbol"/>
      </w:rPr>
      <w:t xml:space="preserve">) </w:t>
    </w:r>
    <w:r w:rsidRPr="00B171F5">
      <w:rPr>
        <w:rFonts w:ascii="Arial" w:eastAsia="Symbol" w:hAnsi="Arial" w:cs="Arial"/>
      </w:rPr>
      <w:t>▼</w:t>
    </w:r>
    <w:r w:rsidRPr="00B171F5">
      <w:rPr>
        <w:rFonts w:eastAsia="Symbol"/>
      </w:rPr>
      <w:t xml:space="preserve"> p.</w:t>
    </w:r>
    <w:sdt>
      <w:sdtPr>
        <w:rPr>
          <w:rFonts w:eastAsia="Symbol"/>
        </w:rPr>
        <w:id w:val="-2130386032"/>
        <w:placeholder>
          <w:docPart w:val="5955D0FC7C684C4BB1D55FA0DA6B46AC"/>
        </w:placeholder>
      </w:sdtPr>
      <w:sdtContent>
        <w:r w:rsidRPr="00B171F5">
          <w:rPr>
            <w:rFonts w:eastAsia="Symbol"/>
          </w:rPr>
          <w:t>xxx-xxx</w:t>
        </w:r>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14:paraId="7257C1F8" w14:textId="77777777" w:rsidR="00A5435A" w:rsidRPr="00FD0D2F" w:rsidRDefault="00A5435A" w:rsidP="008F5AE3">
    <w:pPr>
      <w:pStyle w:val="11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14:paraId="2BB93132" w14:textId="77777777" w:rsidR="00135BB2" w:rsidRDefault="00135B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B1CC6" w14:textId="77777777" w:rsidR="00000C23" w:rsidRPr="00F837F1" w:rsidRDefault="00000C23" w:rsidP="00F837F1">
      <w:pPr>
        <w:spacing w:line="240" w:lineRule="auto"/>
        <w:jc w:val="center"/>
        <w:rPr>
          <w:szCs w:val="24"/>
        </w:rPr>
      </w:pPr>
      <w:r w:rsidRPr="00FD0D2F">
        <w:rPr>
          <w:szCs w:val="24"/>
        </w:rPr>
        <w:separator/>
      </w:r>
    </w:p>
  </w:footnote>
  <w:footnote w:type="continuationSeparator" w:id="0">
    <w:p w14:paraId="622BEFA5" w14:textId="77777777" w:rsidR="00000C23" w:rsidRDefault="00000C23" w:rsidP="00FD0D2F">
      <w:pPr>
        <w:spacing w:line="240" w:lineRule="auto"/>
      </w:pPr>
      <w:r>
        <w:continuationSeparator/>
      </w:r>
    </w:p>
    <w:p w14:paraId="4A957EFB" w14:textId="77777777" w:rsidR="00000C23" w:rsidRDefault="00000C23"/>
  </w:footnote>
  <w:footnote w:id="1">
    <w:p w14:paraId="3C0FACF7" w14:textId="77777777" w:rsidR="00FD0D2F" w:rsidRPr="00C74F13" w:rsidRDefault="00FD0D2F" w:rsidP="00C058C6">
      <w:pPr>
        <w:spacing w:line="240" w:lineRule="auto"/>
        <w:rPr>
          <w:sz w:val="20"/>
          <w:szCs w:val="20"/>
          <w:lang w:val="pt-BR"/>
        </w:rPr>
      </w:pPr>
      <w:r w:rsidRPr="00C058C6">
        <w:rPr>
          <w:rStyle w:val="FootnoteReference"/>
          <w:sz w:val="20"/>
          <w:szCs w:val="20"/>
          <w:lang w:val="pt-BR"/>
        </w:rPr>
        <w:t>*</w:t>
      </w:r>
      <w:r w:rsidRPr="00845E7A">
        <w:rPr>
          <w:sz w:val="20"/>
          <w:szCs w:val="20"/>
          <w:lang w:val="pt-BR"/>
        </w:rPr>
        <w:t xml:space="preserve"> </w:t>
      </w:r>
      <w:bookmarkStart w:id="0" w:name="_Hlk43163527"/>
      <w:sdt>
        <w:sdtPr>
          <w:rPr>
            <w:color w:val="1F4A63"/>
            <w:sz w:val="20"/>
            <w:szCs w:val="20"/>
          </w:rPr>
          <w:id w:val="580104773"/>
          <w:lock w:val="sdtLocked"/>
          <w:placeholder>
            <w:docPart w:val="55999BB6638B3641A1D084A961B8E3FC"/>
          </w:placeholder>
        </w:sdtPr>
        <w:sdtEndPr>
          <w:rPr>
            <w:i/>
          </w:rPr>
        </w:sdtEndPr>
        <w:sdtContent>
          <w:r w:rsidR="00EB173C" w:rsidRPr="00C058C6">
            <w:rPr>
              <w:rStyle w:val="8REHNotaderodapChar"/>
            </w:rPr>
            <w:t xml:space="preserve">Não inclua, neste espaço, dados que revelem a identidade dos autores ou de suas instituições. Antes de </w:t>
          </w:r>
          <w:r w:rsidR="00C74F13">
            <w:rPr>
              <w:rStyle w:val="8REHNotaderodapChar"/>
            </w:rPr>
            <w:t xml:space="preserve">submeter a </w:t>
          </w:r>
          <w:r w:rsidR="00BE5415">
            <w:rPr>
              <w:rStyle w:val="8REHNotaderodapChar"/>
            </w:rPr>
            <w:t>entrevista</w:t>
          </w:r>
          <w:r w:rsidR="00EB173C" w:rsidRPr="00C058C6">
            <w:rPr>
              <w:rStyle w:val="8REHNotaderodapChar"/>
            </w:rPr>
            <w:t>, verifique se el</w:t>
          </w:r>
          <w:r w:rsidR="00C74F13">
            <w:rPr>
              <w:rStyle w:val="8REHNotaderodapChar"/>
            </w:rPr>
            <w:t xml:space="preserve">a </w:t>
          </w:r>
          <w:r w:rsidR="00EB173C" w:rsidRPr="00C058C6">
            <w:rPr>
              <w:rStyle w:val="8REHNotaderodapChar"/>
            </w:rPr>
            <w:t xml:space="preserve">preserva o sigilo exigido pelo processo de avaliação às cegas por pares. Após a aceitação </w:t>
          </w:r>
          <w:r w:rsidR="00C74F13">
            <w:rPr>
              <w:rStyle w:val="8REHNotaderodapChar"/>
            </w:rPr>
            <w:t xml:space="preserve">da </w:t>
          </w:r>
          <w:r w:rsidR="00BE5415">
            <w:rPr>
              <w:rStyle w:val="8REHNotaderodapChar"/>
            </w:rPr>
            <w:t>entrevista</w:t>
          </w:r>
          <w:r w:rsidR="00EB173C" w:rsidRPr="00C058C6">
            <w:rPr>
              <w:rStyle w:val="8REHNotaderodapChar"/>
            </w:rPr>
            <w:t>, este campo deve trazer as informações sobre apoio financeiro de agências de fomento (nome, número do processo) e, se desejado, agradecimentos.</w:t>
          </w:r>
        </w:sdtContent>
      </w:sdt>
      <w:r w:rsidRPr="00C74F13">
        <w:rPr>
          <w:sz w:val="20"/>
          <w:szCs w:val="20"/>
          <w:lang w:val="pt-BR"/>
        </w:rPr>
        <w:t xml:space="preserve"> </w:t>
      </w:r>
      <w:bookmarkEnd w:id="0"/>
    </w:p>
  </w:footnote>
  <w:footnote w:id="2">
    <w:p w14:paraId="406B511A" w14:textId="77777777" w:rsidR="004601FC" w:rsidRPr="006D1A7C" w:rsidRDefault="004601FC" w:rsidP="004601FC">
      <w:pPr>
        <w:pStyle w:val="8REHNotaderodap"/>
      </w:pPr>
      <w:r w:rsidRPr="006D1A7C">
        <w:rPr>
          <w:rStyle w:val="FootnoteReference"/>
        </w:rPr>
        <w:footnoteRef/>
      </w:r>
      <w:r w:rsidRPr="006D1A7C">
        <w:rPr>
          <w:vertAlign w:val="superscript"/>
        </w:rPr>
        <w:t xml:space="preserve"> </w:t>
      </w:r>
      <w:r w:rsidRPr="006D1A7C">
        <w:t xml:space="preserve">Lorem ipsum dolor sit amet, consectetur adipiscing elit, sed do eiusmod tempor incididunt ut labore et dolore magna aliqua. </w:t>
      </w:r>
    </w:p>
  </w:footnote>
  <w:footnote w:id="3">
    <w:p w14:paraId="70133652" w14:textId="77777777" w:rsidR="004601FC" w:rsidRPr="00D11F77" w:rsidRDefault="004601FC" w:rsidP="004601FC">
      <w:pPr>
        <w:pStyle w:val="8REHNotaderodap"/>
      </w:pPr>
      <w:r w:rsidRPr="006D1A7C">
        <w:rPr>
          <w:rStyle w:val="FootnoteReference"/>
        </w:rPr>
        <w:footnoteRef/>
      </w:r>
      <w:r w:rsidRPr="006D1A7C">
        <w:rPr>
          <w:vertAlign w:val="superscript"/>
        </w:rPr>
        <w:t xml:space="preserve"> </w:t>
      </w:r>
      <w:r w:rsidRPr="006D1A7C">
        <w:t>Ut enim ad minim veniam, quis nostrud exercitation ullamco laboris nisi ut aliquip ex ea commodo consequat.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A268C" w14:textId="77777777" w:rsidR="00BE5415" w:rsidRDefault="00BE5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D51065" w14:paraId="2097BD23" w14:textId="77777777" w:rsidTr="0095730B">
      <w:tc>
        <w:tcPr>
          <w:tcW w:w="4751" w:type="dxa"/>
          <w:vAlign w:val="center"/>
        </w:tcPr>
        <w:p w14:paraId="71556E33" w14:textId="77777777" w:rsidR="008F5AE3"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1542631765"/>
              <w:lock w:val="sdtLocked"/>
              <w:placeholder>
                <w:docPart w:val="70DF9C30CE313E4E95790FC0EAEC4F8A"/>
              </w:placeholder>
            </w:sdtPr>
            <w:sdtContent>
              <w:r w:rsidR="008F5AE3" w:rsidRPr="008F0062">
                <w:rPr>
                  <w:rFonts w:cs="Times New Roman"/>
                  <w:smallCaps/>
                  <w:sz w:val="20"/>
                </w:rPr>
                <w:t>Autor/a</w:t>
              </w:r>
            </w:sdtContent>
          </w:sdt>
          <w:r w:rsidR="008F5AE3">
            <w:rPr>
              <w:rFonts w:cs="Times New Roman"/>
              <w:smallCaps/>
              <w:sz w:val="20"/>
            </w:rPr>
            <w:t xml:space="preserve"> </w:t>
          </w:r>
          <w:r w:rsidR="00FD2798" w:rsidRPr="00DD2459">
            <w:rPr>
              <w:rFonts w:cs="Times New Roman"/>
              <w:color w:val="7030A0"/>
              <w:sz w:val="18"/>
            </w:rPr>
            <w:t>[</w:t>
          </w:r>
          <w:r w:rsidR="008F5AE3" w:rsidRPr="00DD2459">
            <w:rPr>
              <w:rFonts w:cs="Times New Roman"/>
              <w:color w:val="7030A0"/>
              <w:sz w:val="18"/>
            </w:rPr>
            <w:t>Não preencher</w:t>
          </w:r>
          <w:r w:rsidR="00FD2798" w:rsidRPr="00DD2459">
            <w:rPr>
              <w:rFonts w:cs="Times New Roman"/>
              <w:color w:val="7030A0"/>
              <w:sz w:val="18"/>
            </w:rPr>
            <w:t>]</w:t>
          </w:r>
        </w:p>
      </w:tc>
      <w:tc>
        <w:tcPr>
          <w:tcW w:w="4321" w:type="dxa"/>
          <w:vAlign w:val="center"/>
        </w:tcPr>
        <w:p w14:paraId="75718F6A" w14:textId="77777777" w:rsidR="008F5AE3"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984584770"/>
              <w:lock w:val="sdtLocked"/>
              <w:placeholder>
                <w:docPart w:val="70DF9C30CE313E4E95790FC0EAEC4F8A"/>
              </w:placeholder>
            </w:sdt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14:paraId="783FA348" w14:textId="77777777" w:rsidR="008F5AE3" w:rsidRPr="008F5AE3" w:rsidRDefault="008F5AE3" w:rsidP="004601FC">
    <w:pPr>
      <w:spacing w:line="240" w:lineRule="auto"/>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F6502" w14:textId="77777777" w:rsidR="00C44395" w:rsidRDefault="00000C23">
    <w:r>
      <w:rPr>
        <w:noProof/>
      </w:rPr>
      <w:pict w14:anchorId="3411E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58.35pt;width:358.45pt;height:92.85pt;z-index:-251658240;mso-wrap-edited:f;mso-width-percent:0;mso-height-percent:0;mso-position-horizontal:center;mso-position-horizontal-relative:margin;mso-position-vertical-relative:page;mso-width-percent:0;mso-height-percent:0"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C74F13" w14:paraId="688343FB" w14:textId="77777777" w:rsidTr="0095730B">
      <w:tc>
        <w:tcPr>
          <w:tcW w:w="4751" w:type="dxa"/>
          <w:vAlign w:val="center"/>
        </w:tcPr>
        <w:p w14:paraId="361DE2DA" w14:textId="77777777" w:rsidR="004601FC"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D5327BBF3813BE4D814ED5DB90CD5387"/>
              </w:placeholder>
            </w:sdtPr>
            <w:sdtContent>
              <w:r w:rsidR="004601FC" w:rsidRPr="008F0062">
                <w:rPr>
                  <w:rFonts w:cs="Times New Roman"/>
                  <w:smallCaps/>
                  <w:sz w:val="20"/>
                </w:rPr>
                <w:t>Autor/a</w:t>
              </w:r>
            </w:sdtContent>
          </w:sdt>
          <w:r w:rsidR="004601FC">
            <w:rPr>
              <w:rFonts w:cs="Times New Roman"/>
              <w:smallCaps/>
              <w:sz w:val="20"/>
            </w:rPr>
            <w:t xml:space="preserve"> </w:t>
          </w:r>
          <w:r w:rsidR="004601FC" w:rsidRPr="00DD2459">
            <w:rPr>
              <w:rFonts w:cs="Times New Roman"/>
              <w:color w:val="7030A0"/>
              <w:sz w:val="18"/>
            </w:rPr>
            <w:t>[Não preencher]</w:t>
          </w:r>
        </w:p>
      </w:tc>
      <w:tc>
        <w:tcPr>
          <w:tcW w:w="4321" w:type="dxa"/>
          <w:vAlign w:val="center"/>
        </w:tcPr>
        <w:p w14:paraId="3394A4CE" w14:textId="77777777" w:rsidR="004601FC" w:rsidRPr="008F5AE3" w:rsidRDefault="00000000" w:rsidP="00893CE7">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D5327BBF3813BE4D814ED5DB90CD5387"/>
              </w:placeholder>
            </w:sdtPr>
            <w:sdtContent>
              <w:r w:rsidR="00893CE7">
                <w:rPr>
                  <w:rFonts w:cs="Times New Roman"/>
                  <w:smallCaps/>
                  <w:sz w:val="20"/>
                  <w:lang w:val="pt-BR"/>
                </w:rPr>
                <w:t>Entrevista com</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14:paraId="0ED3E986" w14:textId="77777777" w:rsidR="004601FC" w:rsidRPr="008F5AE3" w:rsidRDefault="004601FC" w:rsidP="004601FC">
    <w:pPr>
      <w:spacing w:line="240" w:lineRule="auto"/>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D51065" w14:paraId="3E57D614" w14:textId="77777777" w:rsidTr="00BF7E6B">
      <w:tc>
        <w:tcPr>
          <w:tcW w:w="4751" w:type="dxa"/>
          <w:vAlign w:val="center"/>
        </w:tcPr>
        <w:p w14:paraId="79C47F84" w14:textId="77777777" w:rsidR="00B171F5" w:rsidRPr="008F0062" w:rsidRDefault="00000000"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B7E10448601F6F4686D4BEC293155C7C"/>
              </w:placeholder>
            </w:sdtPr>
            <w:sdtContent>
              <w:r w:rsidR="00B171F5" w:rsidRPr="008F0062">
                <w:rPr>
                  <w:rFonts w:cs="Times New Roman"/>
                  <w:smallCaps/>
                  <w:sz w:val="20"/>
                </w:rPr>
                <w:t>Autor/a</w:t>
              </w:r>
            </w:sdtContent>
          </w:sdt>
          <w:r w:rsidR="00B171F5">
            <w:rPr>
              <w:rFonts w:cs="Times New Roman"/>
              <w:smallCaps/>
              <w:sz w:val="20"/>
            </w:rPr>
            <w:t xml:space="preserve"> </w:t>
          </w:r>
          <w:r w:rsidR="00B171F5" w:rsidRPr="00DD2459">
            <w:rPr>
              <w:rFonts w:cs="Times New Roman"/>
              <w:color w:val="7030A0"/>
              <w:sz w:val="18"/>
            </w:rPr>
            <w:t>[Não preencher]</w:t>
          </w:r>
        </w:p>
      </w:tc>
      <w:tc>
        <w:tcPr>
          <w:tcW w:w="4321" w:type="dxa"/>
          <w:vAlign w:val="center"/>
        </w:tcPr>
        <w:p w14:paraId="025CD4AE" w14:textId="77777777" w:rsidR="00B171F5" w:rsidRPr="008F5AE3" w:rsidRDefault="00000000"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B7E10448601F6F4686D4BEC293155C7C"/>
              </w:placeholder>
            </w:sdt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14:paraId="4ABC7FF4" w14:textId="77777777" w:rsidR="007855DC" w:rsidRPr="00B171F5" w:rsidRDefault="007855DC" w:rsidP="00A5435A">
    <w:pPr>
      <w:spacing w:line="240" w:lineRule="auto"/>
      <w:rPr>
        <w:lang w:val="pt-BR"/>
      </w:rPr>
    </w:pPr>
  </w:p>
  <w:p w14:paraId="3C859772" w14:textId="77777777" w:rsidR="00135BB2" w:rsidRPr="00C74F13" w:rsidRDefault="00135BB2">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8039897">
    <w:abstractNumId w:val="11"/>
  </w:num>
  <w:num w:numId="2" w16cid:durableId="278803348">
    <w:abstractNumId w:val="13"/>
  </w:num>
  <w:num w:numId="3" w16cid:durableId="622032434">
    <w:abstractNumId w:val="14"/>
  </w:num>
  <w:num w:numId="4" w16cid:durableId="1661496775">
    <w:abstractNumId w:val="12"/>
  </w:num>
  <w:num w:numId="5" w16cid:durableId="1976636777">
    <w:abstractNumId w:val="10"/>
  </w:num>
  <w:num w:numId="6" w16cid:durableId="1415980959">
    <w:abstractNumId w:val="15"/>
  </w:num>
  <w:num w:numId="7" w16cid:durableId="645356090">
    <w:abstractNumId w:val="9"/>
  </w:num>
  <w:num w:numId="8" w16cid:durableId="1526677701">
    <w:abstractNumId w:val="8"/>
  </w:num>
  <w:num w:numId="9" w16cid:durableId="1681807960">
    <w:abstractNumId w:val="7"/>
  </w:num>
  <w:num w:numId="10" w16cid:durableId="1233002399">
    <w:abstractNumId w:val="6"/>
  </w:num>
  <w:num w:numId="11" w16cid:durableId="1413813917">
    <w:abstractNumId w:val="5"/>
  </w:num>
  <w:num w:numId="12" w16cid:durableId="1761633632">
    <w:abstractNumId w:val="4"/>
  </w:num>
  <w:num w:numId="13" w16cid:durableId="1129862144">
    <w:abstractNumId w:val="3"/>
  </w:num>
  <w:num w:numId="14" w16cid:durableId="401681755">
    <w:abstractNumId w:val="2"/>
  </w:num>
  <w:num w:numId="15" w16cid:durableId="418256688">
    <w:abstractNumId w:val="1"/>
  </w:num>
  <w:num w:numId="16" w16cid:durableId="6760318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removeDateAndTime/>
  <w:embedTrueTypeFonts/>
  <w:embedSystemFont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885"/>
    <w:rsid w:val="00000C23"/>
    <w:rsid w:val="00000CD9"/>
    <w:rsid w:val="00020EF7"/>
    <w:rsid w:val="0008033D"/>
    <w:rsid w:val="000A5266"/>
    <w:rsid w:val="000B1101"/>
    <w:rsid w:val="000B68D1"/>
    <w:rsid w:val="000C5D77"/>
    <w:rsid w:val="000D5CD4"/>
    <w:rsid w:val="000E324E"/>
    <w:rsid w:val="000E44BB"/>
    <w:rsid w:val="00126222"/>
    <w:rsid w:val="00135BB2"/>
    <w:rsid w:val="00141AA3"/>
    <w:rsid w:val="00156339"/>
    <w:rsid w:val="00156445"/>
    <w:rsid w:val="00156A54"/>
    <w:rsid w:val="001F64A3"/>
    <w:rsid w:val="00212D12"/>
    <w:rsid w:val="002447A1"/>
    <w:rsid w:val="0025216C"/>
    <w:rsid w:val="002764EC"/>
    <w:rsid w:val="002C2EE9"/>
    <w:rsid w:val="00311C0B"/>
    <w:rsid w:val="00327082"/>
    <w:rsid w:val="00352C64"/>
    <w:rsid w:val="00366E8A"/>
    <w:rsid w:val="003D08AA"/>
    <w:rsid w:val="003D315A"/>
    <w:rsid w:val="004131E0"/>
    <w:rsid w:val="00431223"/>
    <w:rsid w:val="004601FC"/>
    <w:rsid w:val="00481AED"/>
    <w:rsid w:val="00496565"/>
    <w:rsid w:val="004F69EC"/>
    <w:rsid w:val="00506920"/>
    <w:rsid w:val="005069A0"/>
    <w:rsid w:val="005103D0"/>
    <w:rsid w:val="00545CF9"/>
    <w:rsid w:val="005909FB"/>
    <w:rsid w:val="00590B72"/>
    <w:rsid w:val="005B7949"/>
    <w:rsid w:val="005D6150"/>
    <w:rsid w:val="0060067C"/>
    <w:rsid w:val="00617243"/>
    <w:rsid w:val="00617D2F"/>
    <w:rsid w:val="00630C4A"/>
    <w:rsid w:val="00637941"/>
    <w:rsid w:val="0067402A"/>
    <w:rsid w:val="006D1A7C"/>
    <w:rsid w:val="006E4C90"/>
    <w:rsid w:val="007039E1"/>
    <w:rsid w:val="007402AD"/>
    <w:rsid w:val="007855DC"/>
    <w:rsid w:val="007A7406"/>
    <w:rsid w:val="007B1294"/>
    <w:rsid w:val="007C3E13"/>
    <w:rsid w:val="007E6454"/>
    <w:rsid w:val="00800116"/>
    <w:rsid w:val="00801E19"/>
    <w:rsid w:val="00832661"/>
    <w:rsid w:val="00845E7A"/>
    <w:rsid w:val="00892B9D"/>
    <w:rsid w:val="00893CE7"/>
    <w:rsid w:val="008C2166"/>
    <w:rsid w:val="008E799F"/>
    <w:rsid w:val="008F2F42"/>
    <w:rsid w:val="008F5AE3"/>
    <w:rsid w:val="0095730B"/>
    <w:rsid w:val="00966FAE"/>
    <w:rsid w:val="0099004A"/>
    <w:rsid w:val="009962E0"/>
    <w:rsid w:val="009B0097"/>
    <w:rsid w:val="009F22F4"/>
    <w:rsid w:val="00A40885"/>
    <w:rsid w:val="00A5435A"/>
    <w:rsid w:val="00A64E7F"/>
    <w:rsid w:val="00A943A5"/>
    <w:rsid w:val="00AA37A2"/>
    <w:rsid w:val="00B171F5"/>
    <w:rsid w:val="00B204BF"/>
    <w:rsid w:val="00B535AA"/>
    <w:rsid w:val="00B83A5C"/>
    <w:rsid w:val="00BA74B8"/>
    <w:rsid w:val="00BE5415"/>
    <w:rsid w:val="00C040C4"/>
    <w:rsid w:val="00C058C6"/>
    <w:rsid w:val="00C1331B"/>
    <w:rsid w:val="00C44395"/>
    <w:rsid w:val="00C621D4"/>
    <w:rsid w:val="00C74F13"/>
    <w:rsid w:val="00D11F77"/>
    <w:rsid w:val="00D161CF"/>
    <w:rsid w:val="00D341B7"/>
    <w:rsid w:val="00D51065"/>
    <w:rsid w:val="00D55152"/>
    <w:rsid w:val="00D91CC4"/>
    <w:rsid w:val="00D97A95"/>
    <w:rsid w:val="00DD2459"/>
    <w:rsid w:val="00DF4150"/>
    <w:rsid w:val="00E12DA0"/>
    <w:rsid w:val="00E243DA"/>
    <w:rsid w:val="00E309AF"/>
    <w:rsid w:val="00E46344"/>
    <w:rsid w:val="00E943BC"/>
    <w:rsid w:val="00EB173C"/>
    <w:rsid w:val="00ED1890"/>
    <w:rsid w:val="00EE3FEE"/>
    <w:rsid w:val="00F249E6"/>
    <w:rsid w:val="00F278FE"/>
    <w:rsid w:val="00F4423F"/>
    <w:rsid w:val="00F7619A"/>
    <w:rsid w:val="00F8162E"/>
    <w:rsid w:val="00F837F1"/>
    <w:rsid w:val="00F976FB"/>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D90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drão"/>
    <w:semiHidden/>
    <w:rsid w:val="00893CE7"/>
    <w:pPr>
      <w:spacing w:after="0" w:line="36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71F5"/>
    <w:pPr>
      <w:spacing w:line="240" w:lineRule="auto"/>
    </w:pPr>
    <w:rPr>
      <w:sz w:val="20"/>
      <w:szCs w:val="20"/>
    </w:rPr>
  </w:style>
  <w:style w:type="paragraph" w:styleId="TOC1">
    <w:name w:val="toc 1"/>
    <w:basedOn w:val="Normal"/>
    <w:next w:val="Normal"/>
    <w:autoRedefine/>
    <w:uiPriority w:val="39"/>
    <w:semiHidden/>
    <w:unhideWhenUsed/>
    <w:rsid w:val="00352C64"/>
    <w:pPr>
      <w:spacing w:after="100" w:line="480" w:lineRule="auto"/>
    </w:pPr>
  </w:style>
  <w:style w:type="paragraph" w:customStyle="1" w:styleId="12REHRodapdaedio">
    <w:name w:val="12. REH: Rodapé da edição"/>
    <w:link w:val="12REHRodapdaedioChar"/>
    <w:uiPriority w:val="11"/>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2REHRodapdaedioChar">
    <w:name w:val="12. REH: Rodapé da edição Char"/>
    <w:link w:val="12REHRodapdaedio"/>
    <w:uiPriority w:val="11"/>
    <w:rsid w:val="00893CE7"/>
    <w:rPr>
      <w:rFonts w:ascii="Trebuchet MS" w:eastAsia="Times New Roman" w:hAnsi="Trebuchet MS" w:cs="Courier New"/>
      <w:color w:val="000000"/>
      <w:spacing w:val="20"/>
      <w:sz w:val="16"/>
      <w:szCs w:val="14"/>
      <w:lang w:val="pt-BR" w:eastAsia="zh-CN" w:bidi="hi-IN"/>
    </w:rPr>
  </w:style>
  <w:style w:type="paragraph" w:customStyle="1" w:styleId="1REHEntrevistacom">
    <w:name w:val="1. REH: Entrevista com..."/>
    <w:link w:val="1REHEntrevistacomChar"/>
    <w:qFormat/>
    <w:rsid w:val="00801E19"/>
    <w:pPr>
      <w:spacing w:after="120" w:line="240" w:lineRule="auto"/>
      <w:jc w:val="center"/>
    </w:pPr>
    <w:rPr>
      <w:rFonts w:ascii="Times New Roman" w:hAnsi="Times New Roman"/>
      <w:b/>
      <w:smallCaps/>
      <w:color w:val="1F4A63"/>
      <w:sz w:val="36"/>
      <w:lang w:val="pt-BR"/>
    </w:rPr>
  </w:style>
  <w:style w:type="paragraph" w:customStyle="1" w:styleId="2REHTtulodaentrevista">
    <w:name w:val="2. REH: Título da entrevista"/>
    <w:link w:val="2REHTtulodaentrevistaChar"/>
    <w:uiPriority w:val="1"/>
    <w:qFormat/>
    <w:rsid w:val="00801E19"/>
    <w:pPr>
      <w:spacing w:after="0" w:line="240" w:lineRule="auto"/>
      <w:jc w:val="center"/>
    </w:pPr>
    <w:rPr>
      <w:rFonts w:ascii="Times New Roman" w:hAnsi="Times New Roman"/>
      <w:b/>
      <w:smallCaps/>
      <w:color w:val="1F4A63"/>
      <w:sz w:val="32"/>
    </w:rPr>
  </w:style>
  <w:style w:type="character" w:customStyle="1" w:styleId="1REHEntrevistacomChar">
    <w:name w:val="1. REH: Entrevista com... Char"/>
    <w:basedOn w:val="DefaultParagraphFont"/>
    <w:link w:val="1REHEntrevistacom"/>
    <w:rsid w:val="00801E19"/>
    <w:rPr>
      <w:rFonts w:ascii="Times New Roman" w:hAnsi="Times New Roman"/>
      <w:b/>
      <w:smallCaps/>
      <w:color w:val="1F4A63"/>
      <w:sz w:val="36"/>
      <w:lang w:val="pt-BR"/>
    </w:rPr>
  </w:style>
  <w:style w:type="paragraph" w:customStyle="1" w:styleId="4REHNomedoaentrevistadora">
    <w:name w:val="4. REH: Nome do/a entrevistador/a"/>
    <w:link w:val="4REHNomedoaentrevistadoraChar"/>
    <w:uiPriority w:val="3"/>
    <w:qFormat/>
    <w:rsid w:val="00C44395"/>
    <w:pPr>
      <w:spacing w:before="240" w:after="60" w:line="240" w:lineRule="auto"/>
      <w:jc w:val="center"/>
    </w:pPr>
    <w:rPr>
      <w:rFonts w:ascii="Times New Roman" w:hAnsi="Times New Roman"/>
      <w:b/>
      <w:smallCaps/>
      <w:sz w:val="24"/>
    </w:rPr>
  </w:style>
  <w:style w:type="character" w:customStyle="1" w:styleId="2REHTtulodaentrevistaChar">
    <w:name w:val="2. REH: Título da entrevista Char"/>
    <w:basedOn w:val="DefaultParagraphFont"/>
    <w:link w:val="2REHTtulodaentrevista"/>
    <w:uiPriority w:val="1"/>
    <w:rsid w:val="00893CE7"/>
    <w:rPr>
      <w:rFonts w:ascii="Times New Roman" w:hAnsi="Times New Roman"/>
      <w:b/>
      <w:smallCaps/>
      <w:color w:val="1F4A63"/>
      <w:sz w:val="32"/>
    </w:rPr>
  </w:style>
  <w:style w:type="character" w:customStyle="1" w:styleId="4REHNomedoaentrevistadoraChar">
    <w:name w:val="4. REH: Nome do/a entrevistador/a Char"/>
    <w:basedOn w:val="DefaultParagraphFont"/>
    <w:link w:val="4REHNomedoaentrevistadora"/>
    <w:uiPriority w:val="3"/>
    <w:rsid w:val="00C74F13"/>
    <w:rPr>
      <w:rFonts w:ascii="Times New Roman" w:hAnsi="Times New Roman"/>
      <w:b/>
      <w:smallCaps/>
      <w:sz w:val="24"/>
    </w:rPr>
  </w:style>
  <w:style w:type="character" w:styleId="FootnoteReference">
    <w:name w:val="footnote reference"/>
    <w:basedOn w:val="DefaultParagraphFont"/>
    <w:uiPriority w:val="99"/>
    <w:semiHidden/>
    <w:unhideWhenUsed/>
    <w:rsid w:val="00FD0D2F"/>
    <w:rPr>
      <w:vertAlign w:val="superscript"/>
    </w:rPr>
  </w:style>
  <w:style w:type="paragraph" w:customStyle="1" w:styleId="11REHNmerodepgina">
    <w:name w:val="11. REH: Número de página"/>
    <w:basedOn w:val="12REHRodapdaedio"/>
    <w:link w:val="11REHNmerodepginaChar"/>
    <w:uiPriority w:val="10"/>
    <w:qFormat/>
    <w:rsid w:val="00FD0D2F"/>
    <w:pPr>
      <w:spacing w:before="0" w:after="0"/>
    </w:pPr>
    <w:rPr>
      <w:sz w:val="24"/>
      <w:szCs w:val="24"/>
    </w:rPr>
  </w:style>
  <w:style w:type="character" w:customStyle="1" w:styleId="11REHNmerodepginaChar">
    <w:name w:val="11. REH: Número de página Char"/>
    <w:link w:val="11REHNmerodepgina"/>
    <w:uiPriority w:val="10"/>
    <w:rsid w:val="00893CE7"/>
    <w:rPr>
      <w:rFonts w:ascii="Trebuchet MS" w:eastAsia="Times New Roman" w:hAnsi="Trebuchet MS" w:cs="Courier New"/>
      <w:color w:val="000000"/>
      <w:spacing w:val="20"/>
      <w:sz w:val="24"/>
      <w:szCs w:val="24"/>
      <w:lang w:val="pt-BR" w:eastAsia="zh-CN" w:bidi="hi-IN"/>
    </w:rPr>
  </w:style>
  <w:style w:type="table" w:styleId="TableGrid">
    <w:name w:val="Table Grid"/>
    <w:basedOn w:val="Table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REHNotaderodap">
    <w:name w:val="8. REH: Nota de rodapé"/>
    <w:link w:val="8REHNotaderodapChar"/>
    <w:uiPriority w:val="7"/>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8REHNotaderodapChar">
    <w:name w:val="8. REH: Nota de rodapé Char"/>
    <w:basedOn w:val="DefaultParagraphFont"/>
    <w:link w:val="8REHNotaderodap"/>
    <w:uiPriority w:val="7"/>
    <w:rsid w:val="00893CE7"/>
    <w:rPr>
      <w:rFonts w:ascii="Times New Roman" w:hAnsi="Times New Roman" w:cs="Times New Roman"/>
      <w:color w:val="000000" w:themeColor="text1"/>
      <w:sz w:val="20"/>
      <w:szCs w:val="20"/>
      <w:lang w:val="pt-BR"/>
    </w:rPr>
  </w:style>
  <w:style w:type="paragraph" w:customStyle="1" w:styleId="9REHRefernciasbibliogrficas">
    <w:name w:val="9. REH: Referências bibliográficas"/>
    <w:link w:val="9REHRefernciasbibliogrficasChar"/>
    <w:uiPriority w:val="8"/>
    <w:qFormat/>
    <w:rsid w:val="00590B72"/>
    <w:pPr>
      <w:spacing w:before="240" w:after="120"/>
      <w:jc w:val="both"/>
    </w:pPr>
    <w:rPr>
      <w:rFonts w:ascii="Times New Roman" w:hAnsi="Times New Roman"/>
      <w:b/>
      <w:smallCaps/>
      <w:sz w:val="26"/>
      <w:szCs w:val="24"/>
      <w:lang w:val="pt-BR"/>
    </w:rPr>
  </w:style>
  <w:style w:type="paragraph" w:customStyle="1" w:styleId="10REHOrganizaodasreferncias">
    <w:name w:val="10. REH: Organização das referências"/>
    <w:link w:val="10REHOrganizaodasrefernciasChar"/>
    <w:uiPriority w:val="9"/>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9REHRefernciasbibliogrficasChar">
    <w:name w:val="9. REH: Referências bibliográficas Char"/>
    <w:basedOn w:val="DefaultParagraphFont"/>
    <w:link w:val="9REHRefernciasbibliogrficas"/>
    <w:uiPriority w:val="8"/>
    <w:rsid w:val="00893CE7"/>
    <w:rPr>
      <w:rFonts w:ascii="Times New Roman" w:hAnsi="Times New Roman"/>
      <w:b/>
      <w:smallCaps/>
      <w:sz w:val="26"/>
      <w:szCs w:val="24"/>
      <w:lang w:val="pt-BR"/>
    </w:rPr>
  </w:style>
  <w:style w:type="character" w:customStyle="1" w:styleId="10REHOrganizaodasrefernciasChar">
    <w:name w:val="10. REH: Organização das referências Char"/>
    <w:basedOn w:val="DefaultParagraphFont"/>
    <w:link w:val="10REHOrganizaodasreferncias"/>
    <w:uiPriority w:val="9"/>
    <w:rsid w:val="00893CE7"/>
    <w:rPr>
      <w:rFonts w:ascii="Times New Roman" w:hAnsi="Times New Roman"/>
      <w:sz w:val="24"/>
      <w:szCs w:val="24"/>
      <w:lang w:val="pt-BR"/>
    </w:rPr>
  </w:style>
  <w:style w:type="character" w:styleId="PlaceholderText">
    <w:name w:val="Placeholder Text"/>
    <w:basedOn w:val="DefaultParagraphFont"/>
    <w:uiPriority w:val="99"/>
    <w:semiHidden/>
    <w:rsid w:val="00B535AA"/>
    <w:rPr>
      <w:color w:val="808080"/>
    </w:rPr>
  </w:style>
  <w:style w:type="paragraph" w:styleId="Header">
    <w:name w:val="header"/>
    <w:basedOn w:val="Normal"/>
    <w:link w:val="HeaderChar"/>
    <w:uiPriority w:val="99"/>
    <w:semiHidden/>
    <w:rsid w:val="001F64A3"/>
    <w:pPr>
      <w:tabs>
        <w:tab w:val="center" w:pos="4703"/>
        <w:tab w:val="right" w:pos="9406"/>
      </w:tabs>
      <w:spacing w:line="240" w:lineRule="auto"/>
    </w:pPr>
  </w:style>
  <w:style w:type="character" w:customStyle="1" w:styleId="HeaderChar">
    <w:name w:val="Header Char"/>
    <w:basedOn w:val="DefaultParagraphFont"/>
    <w:link w:val="Header"/>
    <w:uiPriority w:val="99"/>
    <w:semiHidden/>
    <w:rsid w:val="00893CE7"/>
    <w:rPr>
      <w:rFonts w:ascii="Times New Roman" w:hAnsi="Times New Roman"/>
      <w:sz w:val="24"/>
    </w:rPr>
  </w:style>
  <w:style w:type="paragraph" w:styleId="Footer">
    <w:name w:val="footer"/>
    <w:basedOn w:val="Normal"/>
    <w:link w:val="FooterChar"/>
    <w:uiPriority w:val="99"/>
    <w:semiHidden/>
    <w:rsid w:val="001F64A3"/>
    <w:pPr>
      <w:tabs>
        <w:tab w:val="center" w:pos="4703"/>
        <w:tab w:val="right" w:pos="9406"/>
      </w:tabs>
      <w:spacing w:line="240" w:lineRule="auto"/>
    </w:pPr>
  </w:style>
  <w:style w:type="character" w:customStyle="1" w:styleId="FooterChar">
    <w:name w:val="Footer Char"/>
    <w:basedOn w:val="DefaultParagraphFont"/>
    <w:link w:val="Footer"/>
    <w:uiPriority w:val="99"/>
    <w:semiHidden/>
    <w:rsid w:val="00893CE7"/>
    <w:rPr>
      <w:rFonts w:ascii="Times New Roman" w:hAnsi="Times New Roman"/>
      <w:sz w:val="24"/>
    </w:rPr>
  </w:style>
  <w:style w:type="paragraph" w:customStyle="1" w:styleId="5REHAfiliaoinstitucional">
    <w:name w:val="5. REH: Afiliação institucional"/>
    <w:uiPriority w:val="4"/>
    <w:qFormat/>
    <w:rsid w:val="00D91CC4"/>
    <w:pPr>
      <w:spacing w:after="60"/>
      <w:jc w:val="center"/>
    </w:pPr>
    <w:rPr>
      <w:rFonts w:ascii="Times New Roman" w:hAnsi="Times New Roman"/>
      <w:i/>
      <w:sz w:val="20"/>
      <w:lang w:val="pt-BR"/>
    </w:rPr>
  </w:style>
  <w:style w:type="paragraph" w:customStyle="1" w:styleId="6REHOrcid">
    <w:name w:val="6. REH: Orcid"/>
    <w:uiPriority w:val="5"/>
    <w:qFormat/>
    <w:rsid w:val="00D91CC4"/>
    <w:pPr>
      <w:spacing w:after="60"/>
      <w:jc w:val="center"/>
    </w:pPr>
    <w:rPr>
      <w:rFonts w:ascii="Times New Roman" w:hAnsi="Times New Roman"/>
      <w:i/>
      <w:sz w:val="20"/>
      <w:lang w:val="pt-BR"/>
    </w:rPr>
  </w:style>
  <w:style w:type="paragraph" w:customStyle="1" w:styleId="7REHE-mail">
    <w:name w:val="7. REH: E-mail"/>
    <w:uiPriority w:val="6"/>
    <w:qFormat/>
    <w:rsid w:val="00D91CC4"/>
    <w:pPr>
      <w:spacing w:after="0"/>
      <w:jc w:val="center"/>
    </w:pPr>
    <w:rPr>
      <w:rFonts w:ascii="Times New Roman" w:hAnsi="Times New Roman"/>
      <w:i/>
      <w:sz w:val="20"/>
      <w:szCs w:val="20"/>
      <w:lang w:val="pt-BR"/>
    </w:rPr>
  </w:style>
  <w:style w:type="character" w:customStyle="1" w:styleId="FootnoteTextChar">
    <w:name w:val="Footnote Text Char"/>
    <w:basedOn w:val="DefaultParagraphFont"/>
    <w:link w:val="FootnoteText"/>
    <w:uiPriority w:val="99"/>
    <w:semiHidden/>
    <w:rsid w:val="00B171F5"/>
    <w:rPr>
      <w:rFonts w:ascii="Times New Roman" w:hAnsi="Times New Roman"/>
      <w:sz w:val="20"/>
      <w:szCs w:val="20"/>
    </w:rPr>
  </w:style>
  <w:style w:type="paragraph" w:customStyle="1" w:styleId="3REHTitleoftheInterviewEnglish">
    <w:name w:val="3. REH: Title of the Interview (English)"/>
    <w:link w:val="3REHTitleoftheInterviewEnglishChar"/>
    <w:uiPriority w:val="2"/>
    <w:qFormat/>
    <w:rsid w:val="00801E19"/>
    <w:pPr>
      <w:jc w:val="center"/>
    </w:pPr>
    <w:rPr>
      <w:rFonts w:ascii="Times New Roman" w:hAnsi="Times New Roman"/>
      <w:i/>
      <w:color w:val="000000" w:themeColor="text1"/>
      <w:sz w:val="28"/>
      <w:szCs w:val="28"/>
    </w:rPr>
  </w:style>
  <w:style w:type="character" w:customStyle="1" w:styleId="3REHTitleoftheInterviewEnglishChar">
    <w:name w:val="3. REH: Title of the Interview (English) Char"/>
    <w:basedOn w:val="DefaultParagraphFont"/>
    <w:link w:val="3REHTitleoftheInterviewEnglish"/>
    <w:uiPriority w:val="2"/>
    <w:rsid w:val="00893CE7"/>
    <w:rPr>
      <w:rFonts w:ascii="Times New Roman" w:hAnsi="Times New Roman"/>
      <w:i/>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0DF9C30CE313E4E95790FC0EAEC4F8A"/>
        <w:category>
          <w:name w:val="General"/>
          <w:gallery w:val="placeholder"/>
        </w:category>
        <w:types>
          <w:type w:val="bbPlcHdr"/>
        </w:types>
        <w:behaviors>
          <w:behavior w:val="content"/>
        </w:behaviors>
        <w:guid w:val="{5320AF7E-5575-2A44-971F-E1CEF30EDDA0}"/>
      </w:docPartPr>
      <w:docPartBody>
        <w:p w:rsidR="00103CCD" w:rsidRDefault="00000000">
          <w:pPr>
            <w:pStyle w:val="70DF9C30CE313E4E95790FC0EAEC4F8A"/>
          </w:pPr>
          <w:r w:rsidRPr="00030373">
            <w:rPr>
              <w:rStyle w:val="PlaceholderText"/>
            </w:rPr>
            <w:t>Clique ou toque aqui para inserir o texto.</w:t>
          </w:r>
        </w:p>
      </w:docPartBody>
    </w:docPart>
    <w:docPart>
      <w:docPartPr>
        <w:name w:val="55999BB6638B3641A1D084A961B8E3FC"/>
        <w:category>
          <w:name w:val="General"/>
          <w:gallery w:val="placeholder"/>
        </w:category>
        <w:types>
          <w:type w:val="bbPlcHdr"/>
        </w:types>
        <w:behaviors>
          <w:behavior w:val="content"/>
        </w:behaviors>
        <w:guid w:val="{24DD16DE-3D65-FE4E-84B9-B20DE341AEBC}"/>
      </w:docPartPr>
      <w:docPartBody>
        <w:p w:rsidR="00103CCD" w:rsidRDefault="00000000">
          <w:pPr>
            <w:pStyle w:val="55999BB6638B3641A1D084A961B8E3FC"/>
          </w:pPr>
          <w:r w:rsidRPr="00A65DEB">
            <w:rPr>
              <w:rStyle w:val="PlaceholderText"/>
            </w:rPr>
            <w:t>Clique ou toque aqui para inserir o texto.</w:t>
          </w:r>
        </w:p>
      </w:docPartBody>
    </w:docPart>
    <w:docPart>
      <w:docPartPr>
        <w:name w:val="041B9AB5E0EAC7498A2E22A07E6C9F40"/>
        <w:category>
          <w:name w:val="General"/>
          <w:gallery w:val="placeholder"/>
        </w:category>
        <w:types>
          <w:type w:val="bbPlcHdr"/>
        </w:types>
        <w:behaviors>
          <w:behavior w:val="content"/>
        </w:behaviors>
        <w:guid w:val="{6D074237-CEAC-9C47-BDDF-E95ADD346AB3}"/>
      </w:docPartPr>
      <w:docPartBody>
        <w:p w:rsidR="00103CCD" w:rsidRDefault="00000000">
          <w:pPr>
            <w:pStyle w:val="041B9AB5E0EAC7498A2E22A07E6C9F40"/>
          </w:pPr>
          <w:r w:rsidRPr="00A65DEB">
            <w:rPr>
              <w:rStyle w:val="PlaceholderText"/>
            </w:rPr>
            <w:t>Clique ou toque aqui para inserir o texto.</w:t>
          </w:r>
        </w:p>
      </w:docPartBody>
    </w:docPart>
    <w:docPart>
      <w:docPartPr>
        <w:name w:val="C4AFBB995515D34FB87331875FC72C38"/>
        <w:category>
          <w:name w:val="General"/>
          <w:gallery w:val="placeholder"/>
        </w:category>
        <w:types>
          <w:type w:val="bbPlcHdr"/>
        </w:types>
        <w:behaviors>
          <w:behavior w:val="content"/>
        </w:behaviors>
        <w:guid w:val="{8B11EB2F-777C-C746-9176-62CA1B836165}"/>
      </w:docPartPr>
      <w:docPartBody>
        <w:p w:rsidR="00103CCD" w:rsidRDefault="00000000">
          <w:pPr>
            <w:pStyle w:val="C4AFBB995515D34FB87331875FC72C38"/>
          </w:pPr>
          <w:r w:rsidRPr="00A65DEB">
            <w:rPr>
              <w:rStyle w:val="PlaceholderText"/>
            </w:rPr>
            <w:t>Clique ou toque aqui para inserir o texto.</w:t>
          </w:r>
        </w:p>
      </w:docPartBody>
    </w:docPart>
    <w:docPart>
      <w:docPartPr>
        <w:name w:val="D5327BBF3813BE4D814ED5DB90CD5387"/>
        <w:category>
          <w:name w:val="General"/>
          <w:gallery w:val="placeholder"/>
        </w:category>
        <w:types>
          <w:type w:val="bbPlcHdr"/>
        </w:types>
        <w:behaviors>
          <w:behavior w:val="content"/>
        </w:behaviors>
        <w:guid w:val="{500D6BD1-D517-E14D-B9FB-EDC91560730F}"/>
      </w:docPartPr>
      <w:docPartBody>
        <w:p w:rsidR="00103CCD" w:rsidRDefault="00000000">
          <w:pPr>
            <w:pStyle w:val="D5327BBF3813BE4D814ED5DB90CD5387"/>
          </w:pPr>
          <w:r w:rsidRPr="00A65DEB">
            <w:rPr>
              <w:rStyle w:val="PlaceholderText"/>
            </w:rPr>
            <w:t>Clique ou toque aqui para inserir o texto.</w:t>
          </w:r>
        </w:p>
      </w:docPartBody>
    </w:docPart>
    <w:docPart>
      <w:docPartPr>
        <w:name w:val="FA27C04A9E21E04385FC2AB3ECA03BB4"/>
        <w:category>
          <w:name w:val="General"/>
          <w:gallery w:val="placeholder"/>
        </w:category>
        <w:types>
          <w:type w:val="bbPlcHdr"/>
        </w:types>
        <w:behaviors>
          <w:behavior w:val="content"/>
        </w:behaviors>
        <w:guid w:val="{C388B165-A795-2C49-AABB-0524B0335662}"/>
      </w:docPartPr>
      <w:docPartBody>
        <w:p w:rsidR="00103CCD" w:rsidRDefault="00000000">
          <w:pPr>
            <w:pStyle w:val="FA27C04A9E21E04385FC2AB3ECA03BB4"/>
          </w:pPr>
          <w:r w:rsidRPr="00A65DEB">
            <w:rPr>
              <w:rStyle w:val="PlaceholderText"/>
            </w:rPr>
            <w:t>Clique ou toque aqui para inserir o texto.</w:t>
          </w:r>
        </w:p>
      </w:docPartBody>
    </w:docPart>
    <w:docPart>
      <w:docPartPr>
        <w:name w:val="B7E10448601F6F4686D4BEC293155C7C"/>
        <w:category>
          <w:name w:val="General"/>
          <w:gallery w:val="placeholder"/>
        </w:category>
        <w:types>
          <w:type w:val="bbPlcHdr"/>
        </w:types>
        <w:behaviors>
          <w:behavior w:val="content"/>
        </w:behaviors>
        <w:guid w:val="{9413783A-281F-E34D-9AF9-7E66B711F52B}"/>
      </w:docPartPr>
      <w:docPartBody>
        <w:p w:rsidR="00103CCD" w:rsidRDefault="00000000">
          <w:pPr>
            <w:pStyle w:val="B7E10448601F6F4686D4BEC293155C7C"/>
          </w:pPr>
          <w:r w:rsidRPr="00A65DEB">
            <w:rPr>
              <w:rStyle w:val="PlaceholderText"/>
            </w:rPr>
            <w:t>Clique ou toque aqui para inserir o texto.</w:t>
          </w:r>
        </w:p>
      </w:docPartBody>
    </w:docPart>
    <w:docPart>
      <w:docPartPr>
        <w:name w:val="5955D0FC7C684C4BB1D55FA0DA6B46AC"/>
        <w:category>
          <w:name w:val="General"/>
          <w:gallery w:val="placeholder"/>
        </w:category>
        <w:types>
          <w:type w:val="bbPlcHdr"/>
        </w:types>
        <w:behaviors>
          <w:behavior w:val="content"/>
        </w:behaviors>
        <w:guid w:val="{22C803E3-408C-CD47-8ABC-FCED5F6D0CCB}"/>
      </w:docPartPr>
      <w:docPartBody>
        <w:p w:rsidR="00103CCD" w:rsidRDefault="00000000">
          <w:pPr>
            <w:pStyle w:val="5955D0FC7C684C4BB1D55FA0DA6B46AC"/>
          </w:pPr>
          <w:r w:rsidRPr="00A65DEB">
            <w:rPr>
              <w:rStyle w:val="PlaceholderText"/>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B0604020202020204"/>
    <w:charset w:val="00"/>
    <w:family w:val="roman"/>
    <w:pitch w:val="variable"/>
    <w:sig w:usb0="00000000" w:usb1="500078FF" w:usb2="00000021" w:usb3="00000000" w:csb0="000001BF" w:csb1="00000000"/>
  </w:font>
  <w:font w:name="Noto Sans CJK SC Regular">
    <w:altName w:val="Times New Roman"/>
    <w:panose1 w:val="020B0604020202020204"/>
    <w:charset w:val="00"/>
    <w:family w:val="roman"/>
    <w:pitch w:val="default"/>
  </w:font>
  <w:font w:name="FreeSan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D8C"/>
    <w:rsid w:val="000F5D8C"/>
    <w:rsid w:val="00103CCD"/>
    <w:rsid w:val="001B6E34"/>
    <w:rsid w:val="00F4423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0DF9C30CE313E4E95790FC0EAEC4F8A">
    <w:name w:val="70DF9C30CE313E4E95790FC0EAEC4F8A"/>
  </w:style>
  <w:style w:type="paragraph" w:customStyle="1" w:styleId="55999BB6638B3641A1D084A961B8E3FC">
    <w:name w:val="55999BB6638B3641A1D084A961B8E3FC"/>
  </w:style>
  <w:style w:type="paragraph" w:customStyle="1" w:styleId="041B9AB5E0EAC7498A2E22A07E6C9F40">
    <w:name w:val="041B9AB5E0EAC7498A2E22A07E6C9F40"/>
  </w:style>
  <w:style w:type="paragraph" w:customStyle="1" w:styleId="C4AFBB995515D34FB87331875FC72C38">
    <w:name w:val="C4AFBB995515D34FB87331875FC72C38"/>
  </w:style>
  <w:style w:type="paragraph" w:customStyle="1" w:styleId="D5327BBF3813BE4D814ED5DB90CD5387">
    <w:name w:val="D5327BBF3813BE4D814ED5DB90CD5387"/>
  </w:style>
  <w:style w:type="paragraph" w:customStyle="1" w:styleId="FA27C04A9E21E04385FC2AB3ECA03BB4">
    <w:name w:val="FA27C04A9E21E04385FC2AB3ECA03BB4"/>
  </w:style>
  <w:style w:type="paragraph" w:customStyle="1" w:styleId="B7E10448601F6F4686D4BEC293155C7C">
    <w:name w:val="B7E10448601F6F4686D4BEC293155C7C"/>
  </w:style>
  <w:style w:type="paragraph" w:customStyle="1" w:styleId="5955D0FC7C684C4BB1D55FA0DA6B46AC">
    <w:name w:val="5955D0FC7C684C4BB1D55FA0DA6B46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F8282-61ED-45E5-A890-D4F1A6463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REH Entrevistas 2026.dotx</Template>
  <TotalTime>0</TotalTime>
  <Pages>3</Pages>
  <Words>335</Words>
  <Characters>2090</Characters>
  <Application>Microsoft Office Word</Application>
  <DocSecurity>0</DocSecurity>
  <Lines>47</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Nakamura</dc:creator>
  <cp:keywords/>
  <dc:description/>
  <cp:lastModifiedBy>Emmanuel Nakamura</cp:lastModifiedBy>
  <cp:revision>2</cp:revision>
  <dcterms:created xsi:type="dcterms:W3CDTF">2026-08-18T11:54:00Z</dcterms:created>
  <dcterms:modified xsi:type="dcterms:W3CDTF">2026-08-18T11:54:00Z</dcterms:modified>
</cp:coreProperties>
</file>